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363C81">
      <w:r>
        <w:rPr>
          <w:noProof/>
        </w:rPr>
        <w:drawing>
          <wp:anchor distT="0" distB="0" distL="114300" distR="114300" simplePos="0" relativeHeight="251713536" behindDoc="1" locked="0" layoutInCell="1" allowOverlap="1">
            <wp:simplePos x="0" y="0"/>
            <wp:positionH relativeFrom="column">
              <wp:posOffset>57150</wp:posOffset>
            </wp:positionH>
            <wp:positionV relativeFrom="paragraph">
              <wp:posOffset>0</wp:posOffset>
            </wp:positionV>
            <wp:extent cx="7258050" cy="1781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8050" cy="1781175"/>
                    </a:xfrm>
                    <a:prstGeom prst="rect">
                      <a:avLst/>
                    </a:prstGeom>
                  </pic:spPr>
                </pic:pic>
              </a:graphicData>
            </a:graphic>
            <wp14:sizeRelH relativeFrom="margin">
              <wp14:pctWidth>0</wp14:pctWidth>
            </wp14:sizeRelH>
            <wp14:sizeRelV relativeFrom="margin">
              <wp14:pctHeight>0</wp14:pctHeight>
            </wp14:sizeRelV>
          </wp:anchor>
        </w:drawing>
      </w:r>
      <w:r w:rsidR="00D0024B">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635" t="3810" r="8890" b="3175"/>
                <wp:wrapNone/>
                <wp:docPr id="58"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32380F"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D0024B">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3175" t="1270" r="0" b="0"/>
                <wp:wrapNone/>
                <wp:docPr id="5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16AF13"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nV17A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" fillcolor="#fde9d9 [665]" stroked="f">
                <v:fill opacity="41943f" color2="#fde9d9 [665]" rotate="t" angle="90" focus="100%" type="gradient"/>
              </v:rect>
            </w:pict>
          </mc:Fallback>
        </mc:AlternateContent>
      </w:r>
    </w:p>
    <w:p w:rsidR="00DD60A4" w:rsidRDefault="008630D8">
      <w:r>
        <w:rPr>
          <w:noProof/>
        </w:rPr>
        <mc:AlternateContent>
          <mc:Choice Requires="wps">
            <w:drawing>
              <wp:anchor distT="45720" distB="45720" distL="114300" distR="114300" simplePos="0" relativeHeight="251720704" behindDoc="1" locked="0" layoutInCell="1" allowOverlap="1" wp14:anchorId="10D48754" wp14:editId="44584CD3">
                <wp:simplePos x="0" y="0"/>
                <wp:positionH relativeFrom="margin">
                  <wp:posOffset>6386005</wp:posOffset>
                </wp:positionH>
                <wp:positionV relativeFrom="paragraph">
                  <wp:posOffset>9120505</wp:posOffset>
                </wp:positionV>
                <wp:extent cx="988060" cy="36195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61950"/>
                        </a:xfrm>
                        <a:prstGeom prst="rect">
                          <a:avLst/>
                        </a:prstGeom>
                        <a:noFill/>
                        <a:ln w="9525">
                          <a:noFill/>
                          <a:miter lim="800000"/>
                          <a:headEnd/>
                          <a:tailEnd/>
                        </a:ln>
                      </wps:spPr>
                      <wps:txbx>
                        <w:txbxContent>
                          <w:p w:rsidR="008630D8" w:rsidRPr="00392FEB" w:rsidRDefault="008630D8" w:rsidP="008630D8">
                            <w:pPr>
                              <w:pStyle w:val="SectionLabelALLCAPS"/>
                              <w:rPr>
                                <w:rStyle w:val="SectionLabelALLCAPSChar"/>
                                <w:rFonts w:eastAsia="GungsuhChe"/>
                                <w:b/>
                                <w:sz w:val="28"/>
                                <w:szCs w:val="26"/>
                              </w:rPr>
                            </w:pPr>
                            <w:proofErr w:type="gramStart"/>
                            <w:r>
                              <w:rPr>
                                <w:rStyle w:val="SectionLabelALLCAPSChar"/>
                                <w:rFonts w:eastAsia="GungsuhChe"/>
                                <w:b/>
                                <w:sz w:val="28"/>
                                <w:szCs w:val="26"/>
                              </w:rPr>
                              <w:t>April,</w:t>
                            </w:r>
                            <w:proofErr w:type="gramEnd"/>
                            <w:r>
                              <w:rPr>
                                <w:rStyle w:val="SectionLabelALLCAPSChar"/>
                                <w:rFonts w:eastAsia="GungsuhChe"/>
                                <w:b/>
                                <w:sz w:val="28"/>
                                <w:szCs w:val="26"/>
                              </w:rPr>
                              <w:t xml:space="preserve"> 2017</w:t>
                            </w:r>
                          </w:p>
                          <w:p w:rsidR="008630D8" w:rsidRDefault="008630D8" w:rsidP="008630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0D48754" id="_x0000_t202" coordsize="21600,21600" o:spt="202" path="m,l,21600r21600,l21600,xe">
                <v:stroke joinstyle="miter"/>
                <v:path gradientshapeok="t" o:connecttype="rect"/>
              </v:shapetype>
              <v:shape id="Text Box 2" o:spid="_x0000_s1026" type="#_x0000_t202" style="position:absolute;margin-left:502.85pt;margin-top:718.15pt;width:77.8pt;height:28.5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" filled="f" stroked="f">
                <v:textbox>
                  <w:txbxContent>
                    <w:p w:rsidR="008630D8" w:rsidRPr="00392FEB" w:rsidRDefault="008630D8" w:rsidP="008630D8">
                      <w:pPr>
                        <w:pStyle w:val="SectionLabelALLCAPS"/>
                        <w:rPr>
                          <w:rStyle w:val="SectionLabelALLCAPSChar"/>
                          <w:rFonts w:eastAsia="GungsuhChe"/>
                          <w:b/>
                          <w:sz w:val="28"/>
                          <w:szCs w:val="26"/>
                        </w:rPr>
                      </w:pPr>
                      <w:r>
                        <w:rPr>
                          <w:rStyle w:val="SectionLabelALLCAPSChar"/>
                          <w:rFonts w:eastAsia="GungsuhChe"/>
                          <w:b/>
                          <w:sz w:val="28"/>
                          <w:szCs w:val="26"/>
                        </w:rPr>
                        <w:t>April, 2017</w:t>
                      </w:r>
                    </w:p>
                    <w:p w:rsidR="008630D8" w:rsidRDefault="008630D8" w:rsidP="008630D8"/>
                  </w:txbxContent>
                </v:textbox>
                <w10:wrap anchorx="margin"/>
              </v:shape>
            </w:pict>
          </mc:Fallback>
        </mc:AlternateContent>
      </w:r>
      <w:r w:rsidR="008B3D41">
        <w:rPr>
          <w:noProof/>
        </w:rPr>
        <mc:AlternateContent>
          <mc:Choice Requires="wps">
            <w:drawing>
              <wp:anchor distT="45720" distB="45720" distL="114300" distR="114300" simplePos="0" relativeHeight="251716608" behindDoc="1" locked="0" layoutInCell="1" allowOverlap="1">
                <wp:simplePos x="0" y="0"/>
                <wp:positionH relativeFrom="page">
                  <wp:posOffset>5457825</wp:posOffset>
                </wp:positionH>
                <wp:positionV relativeFrom="paragraph">
                  <wp:posOffset>7534720</wp:posOffset>
                </wp:positionV>
                <wp:extent cx="2314575" cy="1685925"/>
                <wp:effectExtent l="0" t="0" r="0" b="0"/>
                <wp:wrapTight wrapText="bothSides">
                  <wp:wrapPolygon edited="0">
                    <wp:start x="533" y="0"/>
                    <wp:lineTo x="533" y="21234"/>
                    <wp:lineTo x="20978" y="21234"/>
                    <wp:lineTo x="20978" y="0"/>
                    <wp:lineTo x="533"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685925"/>
                        </a:xfrm>
                        <a:prstGeom prst="rect">
                          <a:avLst/>
                        </a:prstGeom>
                        <a:noFill/>
                        <a:ln w="9525">
                          <a:noFill/>
                          <a:miter lim="800000"/>
                          <a:headEnd/>
                          <a:tailEnd/>
                        </a:ln>
                      </wps:spPr>
                      <wps:txbx>
                        <w:txbxContent>
                          <w:p w:rsidR="008B3D41" w:rsidRPr="008C244E" w:rsidRDefault="008B3D41">
                            <w:pPr>
                              <w:rPr>
                                <w:sz w:val="14"/>
                              </w:rPr>
                            </w:pPr>
                            <w:r w:rsidRPr="008C244E">
                              <w:rPr>
                                <w:rFonts w:eastAsiaTheme="majorHAnsi"/>
                                <w:b/>
                                <w:caps/>
                                <w:noProof/>
                                <w:sz w:val="36"/>
                                <w:szCs w:val="24"/>
                              </w:rPr>
                              <w:drawing>
                                <wp:inline distT="0" distB="0" distL="0" distR="0" wp14:anchorId="6E17D732" wp14:editId="23A781FE">
                                  <wp:extent cx="1230153" cy="1716492"/>
                                  <wp:effectExtent l="80645" t="71755" r="127000" b="12700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3159.JPG"/>
                                          <pic:cNvPicPr/>
                                        </pic:nvPicPr>
                                        <pic:blipFill rotWithShape="1">
                                          <a:blip r:embed="rId10">
                                            <a:extLst>
                                              <a:ext uri="{28A0092B-C50C-407E-A947-70E740481C1C}">
                                                <a14:useLocalDpi xmlns:a14="http://schemas.microsoft.com/office/drawing/2010/main" val="0"/>
                                              </a:ext>
                                            </a:extLst>
                                          </a:blip>
                                          <a:srcRect l="33578" r="12705"/>
                                          <a:stretch/>
                                        </pic:blipFill>
                                        <pic:spPr bwMode="auto">
                                          <a:xfrm rot="5400000">
                                            <a:off x="0" y="0"/>
                                            <a:ext cx="1240209" cy="17305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5125D1" w:rsidRPr="008C244E">
                              <w:rPr>
                                <w:sz w:val="14"/>
                              </w:rPr>
                              <w:t>Check out March artwork from Miss Sarah’s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margin-left:429.75pt;margin-top:593.3pt;width:182.25pt;height:132.75pt;z-index:-251599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" filled="f" stroked="f">
                <v:textbox>
                  <w:txbxContent>
                    <w:p w:rsidR="008B3D41" w:rsidRPr="008C244E" w:rsidRDefault="008B3D41">
                      <w:pPr>
                        <w:rPr>
                          <w:sz w:val="14"/>
                        </w:rPr>
                      </w:pPr>
                      <w:r w:rsidRPr="008C244E">
                        <w:rPr>
                          <w:rFonts w:eastAsiaTheme="majorHAnsi"/>
                          <w:b/>
                          <w:caps/>
                          <w:noProof/>
                          <w:sz w:val="36"/>
                          <w:szCs w:val="24"/>
                        </w:rPr>
                        <w:drawing>
                          <wp:inline distT="0" distB="0" distL="0" distR="0" wp14:anchorId="6E17D732" wp14:editId="23A781FE">
                            <wp:extent cx="1230153" cy="1716492"/>
                            <wp:effectExtent l="80645" t="71755" r="127000" b="12700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3159.JPG"/>
                                    <pic:cNvPicPr/>
                                  </pic:nvPicPr>
                                  <pic:blipFill rotWithShape="1">
                                    <a:blip r:embed="rId11">
                                      <a:extLst>
                                        <a:ext uri="{28A0092B-C50C-407E-A947-70E740481C1C}">
                                          <a14:useLocalDpi xmlns:a14="http://schemas.microsoft.com/office/drawing/2010/main" val="0"/>
                                        </a:ext>
                                      </a:extLst>
                                    </a:blip>
                                    <a:srcRect l="33578" r="12705"/>
                                    <a:stretch/>
                                  </pic:blipFill>
                                  <pic:spPr bwMode="auto">
                                    <a:xfrm rot="5400000">
                                      <a:off x="0" y="0"/>
                                      <a:ext cx="1240209" cy="17305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5125D1" w:rsidRPr="008C244E">
                        <w:rPr>
                          <w:sz w:val="14"/>
                        </w:rPr>
                        <w:t>Check out March artwork from Miss Sarah’s class.</w:t>
                      </w:r>
                    </w:p>
                  </w:txbxContent>
                </v:textbox>
                <w10:wrap type="tight" anchorx="page"/>
              </v:shape>
            </w:pict>
          </mc:Fallback>
        </mc:AlternateContent>
      </w:r>
      <w:r w:rsidR="00697D5B">
        <w:rPr>
          <w:noProof/>
        </w:rPr>
        <mc:AlternateContent>
          <mc:Choice Requires="wps">
            <w:drawing>
              <wp:anchor distT="0" distB="0" distL="114300" distR="114300" simplePos="0" relativeHeight="251714560" behindDoc="0" locked="0" layoutInCell="1" allowOverlap="1">
                <wp:simplePos x="0" y="0"/>
                <wp:positionH relativeFrom="column">
                  <wp:posOffset>4267200</wp:posOffset>
                </wp:positionH>
                <wp:positionV relativeFrom="paragraph">
                  <wp:posOffset>3553460</wp:posOffset>
                </wp:positionV>
                <wp:extent cx="2381250" cy="29527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2381250" cy="295275"/>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1C31" w:rsidRDefault="00501C31" w:rsidP="00501C31">
                            <w:pPr>
                              <w:jc w:val="center"/>
                            </w:pPr>
                            <w:r>
                              <w:rPr>
                                <w:rStyle w:val="SectionLabelALLCAPSChar"/>
                                <w:sz w:val="32"/>
                              </w:rPr>
                              <w:t>CPR and Aed Certified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62" o:spid="_x0000_s1028" type="#_x0000_t202" style="position:absolute;margin-left:336pt;margin-top:279.8pt;width:187.5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" fillcolor="#e5b8b7 [1301]" stroked="f" strokeweight=".5pt">
                <v:textbox>
                  <w:txbxContent>
                    <w:p w:rsidR="00501C31" w:rsidRDefault="00501C31" w:rsidP="00501C31">
                      <w:pPr>
                        <w:jc w:val="center"/>
                      </w:pPr>
                      <w:r>
                        <w:rPr>
                          <w:rStyle w:val="SectionLabelALLCAPSChar"/>
                          <w:sz w:val="32"/>
                        </w:rPr>
                        <w:t>CPR and Aed Certified</w:t>
                      </w:r>
                    </w:p>
                  </w:txbxContent>
                </v:textbox>
              </v:shape>
            </w:pict>
          </mc:Fallback>
        </mc:AlternateContent>
      </w:r>
      <w:r w:rsidR="00501C31">
        <w:rPr>
          <w:noProof/>
        </w:rPr>
        <mc:AlternateContent>
          <mc:Choice Requires="wps">
            <w:drawing>
              <wp:anchor distT="0" distB="0" distL="114300" distR="114300" simplePos="0" relativeHeight="251665408" behindDoc="0" locked="0" layoutInCell="1" allowOverlap="1">
                <wp:simplePos x="0" y="0"/>
                <wp:positionH relativeFrom="column">
                  <wp:posOffset>3878580</wp:posOffset>
                </wp:positionH>
                <wp:positionV relativeFrom="paragraph">
                  <wp:posOffset>1255395</wp:posOffset>
                </wp:positionV>
                <wp:extent cx="3104515" cy="7665720"/>
                <wp:effectExtent l="0" t="0" r="0" b="0"/>
                <wp:wrapNone/>
                <wp:docPr id="4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766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4F0F33" w:rsidRDefault="00DD60A4" w:rsidP="00446BBF">
                            <w:pPr>
                              <w:pStyle w:val="SectionLabelRightAligned"/>
                              <w:jc w:val="left"/>
                            </w:pPr>
                          </w:p>
                          <w:p w:rsidR="00DD60A4" w:rsidRDefault="00DD60A4" w:rsidP="008C7493">
                            <w:pPr>
                              <w:pStyle w:val="Text"/>
                            </w:pPr>
                          </w:p>
                          <w:p w:rsidR="00DD60A4" w:rsidRDefault="00446BBF" w:rsidP="00446BBF">
                            <w:pPr>
                              <w:pStyle w:val="TextRightAligned"/>
                              <w:jc w:val="center"/>
                              <w:rPr>
                                <w:b/>
                                <w:bCs/>
                              </w:rPr>
                            </w:pPr>
                            <w:r>
                              <w:rPr>
                                <w:b/>
                                <w:bCs/>
                                <w:noProof/>
                                <w:lang w:bidi="ar-SA"/>
                              </w:rPr>
                              <w:drawing>
                                <wp:inline distT="0" distB="0" distL="0" distR="0">
                                  <wp:extent cx="1456145" cy="1444752"/>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h[2].png"/>
                                          <pic:cNvPicPr/>
                                        </pic:nvPicPr>
                                        <pic:blipFill>
                                          <a:blip r:embed="rId12">
                                            <a:extLst>
                                              <a:ext uri="{28A0092B-C50C-407E-A947-70E740481C1C}">
                                                <a14:useLocalDpi xmlns:a14="http://schemas.microsoft.com/office/drawing/2010/main" val="0"/>
                                              </a:ext>
                                            </a:extLst>
                                          </a:blip>
                                          <a:stretch>
                                            <a:fillRect/>
                                          </a:stretch>
                                        </pic:blipFill>
                                        <pic:spPr>
                                          <a:xfrm>
                                            <a:off x="0" y="0"/>
                                            <a:ext cx="1456145" cy="1444752"/>
                                          </a:xfrm>
                                          <a:prstGeom prst="rect">
                                            <a:avLst/>
                                          </a:prstGeom>
                                        </pic:spPr>
                                      </pic:pic>
                                    </a:graphicData>
                                  </a:graphic>
                                </wp:inline>
                              </w:drawing>
                            </w:r>
                          </w:p>
                          <w:p w:rsidR="00501C31" w:rsidRDefault="00501C31" w:rsidP="00446BBF">
                            <w:pPr>
                              <w:pStyle w:val="TextRightAligned"/>
                              <w:jc w:val="center"/>
                              <w:rPr>
                                <w:b/>
                                <w:bCs/>
                              </w:rPr>
                            </w:pPr>
                          </w:p>
                          <w:p w:rsidR="00501C31" w:rsidRDefault="00501C31" w:rsidP="00446BBF">
                            <w:pPr>
                              <w:pStyle w:val="TextRightAligned"/>
                              <w:jc w:val="center"/>
                              <w:rPr>
                                <w:b/>
                                <w:bCs/>
                              </w:rPr>
                            </w:pPr>
                          </w:p>
                          <w:p w:rsidR="00501C31" w:rsidRDefault="00501C31" w:rsidP="00501C31">
                            <w:pPr>
                              <w:pStyle w:val="TextRightAligned"/>
                              <w:jc w:val="center"/>
                              <w:rPr>
                                <w:rStyle w:val="SectionLabelALLCAPSChar"/>
                                <w:sz w:val="32"/>
                              </w:rPr>
                            </w:pPr>
                          </w:p>
                          <w:p w:rsidR="005125D1" w:rsidRPr="00501C31" w:rsidRDefault="00501C31" w:rsidP="005125D1">
                            <w:pPr>
                              <w:pStyle w:val="TextRightAligned"/>
                              <w:ind w:firstLine="720"/>
                              <w:jc w:val="left"/>
                              <w:rPr>
                                <w:rStyle w:val="SectionLabelALLCAPSChar"/>
                                <w:sz w:val="32"/>
                              </w:rPr>
                            </w:pPr>
                            <w:r>
                              <w:rPr>
                                <w:rStyle w:val="SectionLabelALLCAPSChar"/>
                                <w:rFonts w:eastAsia="GungsuhChe"/>
                                <w:b w:val="0"/>
                                <w:caps w:val="0"/>
                                <w:sz w:val="22"/>
                                <w:szCs w:val="26"/>
                              </w:rPr>
                              <w:t>We at First Steps are always staying up to date with certification to make sure that your children are as safe as can be.</w:t>
                            </w:r>
                            <w:r w:rsidR="00697D5B">
                              <w:rPr>
                                <w:rStyle w:val="SectionLabelALLCAPSChar"/>
                                <w:rFonts w:eastAsia="GungsuhChe"/>
                                <w:b w:val="0"/>
                                <w:caps w:val="0"/>
                                <w:sz w:val="22"/>
                                <w:szCs w:val="26"/>
                              </w:rPr>
                              <w:t xml:space="preserve"> In March, five of our hard working employees became certified in March. With</w:t>
                            </w:r>
                            <w:r w:rsidR="00722BA1">
                              <w:rPr>
                                <w:rStyle w:val="SectionLabelALLCAPSChar"/>
                                <w:rFonts w:eastAsia="GungsuhChe"/>
                                <w:b w:val="0"/>
                                <w:caps w:val="0"/>
                                <w:sz w:val="22"/>
                                <w:szCs w:val="26"/>
                              </w:rPr>
                              <w:t xml:space="preserve"> the training, our employees</w:t>
                            </w:r>
                            <w:r w:rsidR="00697D5B">
                              <w:rPr>
                                <w:rStyle w:val="SectionLabelALLCAPSChar"/>
                                <w:rFonts w:eastAsia="GungsuhChe"/>
                                <w:b w:val="0"/>
                                <w:caps w:val="0"/>
                                <w:sz w:val="22"/>
                                <w:szCs w:val="26"/>
                              </w:rPr>
                              <w:t xml:space="preserve"> now </w:t>
                            </w:r>
                            <w:r w:rsidR="00722BA1">
                              <w:rPr>
                                <w:rStyle w:val="SectionLabelALLCAPSChar"/>
                                <w:rFonts w:eastAsia="GungsuhChe"/>
                                <w:b w:val="0"/>
                                <w:caps w:val="0"/>
                                <w:sz w:val="22"/>
                                <w:szCs w:val="26"/>
                              </w:rPr>
                              <w:t>have</w:t>
                            </w:r>
                            <w:r w:rsidR="00697D5B">
                              <w:rPr>
                                <w:rStyle w:val="SectionLabelALLCAPSChar"/>
                                <w:rFonts w:eastAsia="GungsuhChe"/>
                                <w:b w:val="0"/>
                                <w:caps w:val="0"/>
                                <w:sz w:val="22"/>
                                <w:szCs w:val="26"/>
                              </w:rPr>
                              <w:t xml:space="preserve"> the knowledge to administer CPR in times of need. The AED certification means that the employees know how to operate an automated external defibrillator</w:t>
                            </w:r>
                            <w:r w:rsidR="008B3D41">
                              <w:rPr>
                                <w:rStyle w:val="SectionLabelALLCAPSChar"/>
                                <w:rFonts w:eastAsia="GungsuhChe"/>
                                <w:b w:val="0"/>
                                <w:caps w:val="0"/>
                                <w:sz w:val="22"/>
                                <w:szCs w:val="26"/>
                              </w:rPr>
                              <w:t xml:space="preserve"> The AED machine is used to combat sudden cardiac arrest by restoring normal heart rhythm. As always, we are so proud of the effort our employees put into keeping you </w:t>
                            </w:r>
                          </w:p>
                          <w:p w:rsidR="008B3D41" w:rsidRDefault="008B3D41" w:rsidP="008C7493">
                            <w:pPr>
                              <w:pStyle w:val="Text"/>
                              <w:rPr>
                                <w:rStyle w:val="SectionLabelALLCAPSChar"/>
                                <w:sz w:val="32"/>
                              </w:rPr>
                            </w:pPr>
                          </w:p>
                          <w:p w:rsidR="005125D1" w:rsidRDefault="005125D1" w:rsidP="001C52FF">
                            <w:pPr>
                              <w:pStyle w:val="Text"/>
                              <w:jc w:val="center"/>
                              <w:rPr>
                                <w:rStyle w:val="SectionLabelALLCAPSChar"/>
                                <w:sz w:val="32"/>
                              </w:rPr>
                            </w:pPr>
                            <w:r>
                              <w:rPr>
                                <w:rStyle w:val="SectionLabelALLCAPSChar"/>
                                <w:sz w:val="32"/>
                              </w:rPr>
                              <w:t>March Review</w:t>
                            </w:r>
                          </w:p>
                          <w:p w:rsidR="00C268D0" w:rsidRPr="005125D1" w:rsidRDefault="005125D1" w:rsidP="008C7493">
                            <w:pPr>
                              <w:pStyle w:val="Text"/>
                              <w:ind w:firstLine="720"/>
                              <w:rPr>
                                <w:rStyle w:val="SectionLabelALLCAPSChar"/>
                                <w:rFonts w:eastAsia="GungsuhChe"/>
                                <w:b w:val="0"/>
                                <w:caps w:val="0"/>
                                <w:sz w:val="22"/>
                                <w:szCs w:val="26"/>
                              </w:rPr>
                            </w:pPr>
                            <w:r w:rsidRPr="005125D1">
                              <w:rPr>
                                <w:rStyle w:val="SectionLabelALLCAPSChar"/>
                                <w:rFonts w:eastAsia="GungsuhChe"/>
                                <w:b w:val="0"/>
                                <w:caps w:val="0"/>
                                <w:sz w:val="22"/>
                                <w:szCs w:val="26"/>
                              </w:rPr>
                              <w:t>M</w:t>
                            </w:r>
                            <w:r>
                              <w:rPr>
                                <w:rStyle w:val="SectionLabelALLCAPSChar"/>
                                <w:rFonts w:eastAsia="GungsuhChe"/>
                                <w:b w:val="0"/>
                                <w:caps w:val="0"/>
                                <w:sz w:val="22"/>
                                <w:szCs w:val="26"/>
                              </w:rPr>
                              <w:t xml:space="preserve">arch was another “lucky” month. </w:t>
                            </w:r>
                            <w:r w:rsidR="00722BA1">
                              <w:rPr>
                                <w:rStyle w:val="SectionLabelALLCAPSChar"/>
                                <w:rFonts w:eastAsia="GungsuhChe"/>
                                <w:b w:val="0"/>
                                <w:caps w:val="0"/>
                                <w:sz w:val="22"/>
                                <w:szCs w:val="26"/>
                              </w:rPr>
                              <w:t>Our pal Mr. Leprechaun visited us</w:t>
                            </w:r>
                            <w:r w:rsidR="00C268D0">
                              <w:rPr>
                                <w:rStyle w:val="SectionLabelALLCAPSChar"/>
                                <w:rFonts w:eastAsia="GungsuhChe"/>
                                <w:b w:val="0"/>
                                <w:caps w:val="0"/>
                                <w:sz w:val="22"/>
                                <w:szCs w:val="26"/>
                              </w:rPr>
                              <w:t xml:space="preserve">, and he even shared some of his gold with us. Every class got to make awesome Irish art. Our school age had their spring break as well, and some of them even spent it with us. We decided to go to the library to watch the </w:t>
                            </w:r>
                            <w:r w:rsidR="00C268D0">
                              <w:rPr>
                                <w:rStyle w:val="SectionLabelALLCAPSChar"/>
                                <w:rFonts w:eastAsia="GungsuhChe"/>
                                <w:b w:val="0"/>
                                <w:caps w:val="0"/>
                                <w:sz w:val="22"/>
                                <w:szCs w:val="26"/>
                              </w:rPr>
                              <w:br/>
                              <w:t xml:space="preserve">movie Secret Life of </w:t>
                            </w:r>
                            <w:r w:rsidR="00C268D0">
                              <w:rPr>
                                <w:rStyle w:val="SectionLabelALLCAPSChar"/>
                                <w:rFonts w:eastAsia="GungsuhChe"/>
                                <w:b w:val="0"/>
                                <w:caps w:val="0"/>
                                <w:sz w:val="22"/>
                                <w:szCs w:val="26"/>
                              </w:rPr>
                              <w:br/>
                              <w:t xml:space="preserve">Pets. We always enjoy </w:t>
                            </w:r>
                            <w:r w:rsidR="00C268D0">
                              <w:rPr>
                                <w:rStyle w:val="SectionLabelALLCAPSChar"/>
                                <w:rFonts w:eastAsia="GungsuhChe"/>
                                <w:b w:val="0"/>
                                <w:caps w:val="0"/>
                                <w:sz w:val="22"/>
                                <w:szCs w:val="26"/>
                              </w:rPr>
                              <w:br/>
                              <w:t>the days when we get</w:t>
                            </w:r>
                            <w:r w:rsidR="00C268D0">
                              <w:rPr>
                                <w:rStyle w:val="SectionLabelALLCAPSChar"/>
                                <w:rFonts w:eastAsia="GungsuhChe"/>
                                <w:b w:val="0"/>
                                <w:caps w:val="0"/>
                                <w:sz w:val="22"/>
                                <w:szCs w:val="26"/>
                              </w:rPr>
                              <w:br/>
                              <w:t xml:space="preserve">to hang out with our </w:t>
                            </w:r>
                            <w:r w:rsidR="00C268D0">
                              <w:rPr>
                                <w:rStyle w:val="SectionLabelALLCAPSChar"/>
                                <w:rFonts w:eastAsia="GungsuhChe"/>
                                <w:b w:val="0"/>
                                <w:caps w:val="0"/>
                                <w:sz w:val="22"/>
                                <w:szCs w:val="26"/>
                              </w:rPr>
                              <w:br/>
                              <w:t>school age bunch!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8" o:spid="_x0000_s1029" type="#_x0000_t202" style="position:absolute;margin-left:305.4pt;margin-top:98.85pt;width:244.45pt;height:60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" filled="f" stroked="f">
                <v:textbox>
                  <w:txbxContent>
                    <w:p w:rsidR="00DD60A4" w:rsidRPr="004F0F33" w:rsidRDefault="00DD60A4" w:rsidP="00446BBF">
                      <w:pPr>
                        <w:pStyle w:val="SectionLabelRightAligned"/>
                        <w:jc w:val="left"/>
                      </w:pPr>
                    </w:p>
                    <w:p w:rsidR="00DD60A4" w:rsidRDefault="00DD60A4" w:rsidP="008C7493">
                      <w:pPr>
                        <w:pStyle w:val="Text"/>
                      </w:pPr>
                    </w:p>
                    <w:p w:rsidR="00DD60A4" w:rsidRDefault="00446BBF" w:rsidP="00446BBF">
                      <w:pPr>
                        <w:pStyle w:val="TextRightAligned"/>
                        <w:jc w:val="center"/>
                        <w:rPr>
                          <w:b/>
                          <w:bCs/>
                        </w:rPr>
                      </w:pPr>
                      <w:r>
                        <w:rPr>
                          <w:b/>
                          <w:bCs/>
                          <w:noProof/>
                          <w:lang w:bidi="ar-SA"/>
                        </w:rPr>
                        <w:drawing>
                          <wp:inline distT="0" distB="0" distL="0" distR="0">
                            <wp:extent cx="1456145" cy="1444752"/>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h[2].png"/>
                                    <pic:cNvPicPr/>
                                  </pic:nvPicPr>
                                  <pic:blipFill>
                                    <a:blip r:embed="rId12">
                                      <a:extLst>
                                        <a:ext uri="{28A0092B-C50C-407E-A947-70E740481C1C}">
                                          <a14:useLocalDpi xmlns:a14="http://schemas.microsoft.com/office/drawing/2010/main" val="0"/>
                                        </a:ext>
                                      </a:extLst>
                                    </a:blip>
                                    <a:stretch>
                                      <a:fillRect/>
                                    </a:stretch>
                                  </pic:blipFill>
                                  <pic:spPr>
                                    <a:xfrm>
                                      <a:off x="0" y="0"/>
                                      <a:ext cx="1456145" cy="1444752"/>
                                    </a:xfrm>
                                    <a:prstGeom prst="rect">
                                      <a:avLst/>
                                    </a:prstGeom>
                                  </pic:spPr>
                                </pic:pic>
                              </a:graphicData>
                            </a:graphic>
                          </wp:inline>
                        </w:drawing>
                      </w:r>
                    </w:p>
                    <w:p w:rsidR="00501C31" w:rsidRDefault="00501C31" w:rsidP="00446BBF">
                      <w:pPr>
                        <w:pStyle w:val="TextRightAligned"/>
                        <w:jc w:val="center"/>
                        <w:rPr>
                          <w:b/>
                          <w:bCs/>
                        </w:rPr>
                      </w:pPr>
                    </w:p>
                    <w:p w:rsidR="00501C31" w:rsidRDefault="00501C31" w:rsidP="00446BBF">
                      <w:pPr>
                        <w:pStyle w:val="TextRightAligned"/>
                        <w:jc w:val="center"/>
                        <w:rPr>
                          <w:b/>
                          <w:bCs/>
                        </w:rPr>
                      </w:pPr>
                    </w:p>
                    <w:p w:rsidR="00501C31" w:rsidRDefault="00501C31" w:rsidP="00501C31">
                      <w:pPr>
                        <w:pStyle w:val="TextRightAligned"/>
                        <w:jc w:val="center"/>
                        <w:rPr>
                          <w:rStyle w:val="SectionLabelALLCAPSChar"/>
                          <w:sz w:val="32"/>
                        </w:rPr>
                      </w:pPr>
                    </w:p>
                    <w:p w:rsidR="005125D1" w:rsidRPr="00501C31" w:rsidRDefault="00501C31" w:rsidP="005125D1">
                      <w:pPr>
                        <w:pStyle w:val="TextRightAligned"/>
                        <w:ind w:firstLine="720"/>
                        <w:jc w:val="left"/>
                        <w:rPr>
                          <w:rStyle w:val="SectionLabelALLCAPSChar"/>
                          <w:sz w:val="32"/>
                        </w:rPr>
                      </w:pPr>
                      <w:r>
                        <w:rPr>
                          <w:rStyle w:val="SectionLabelALLCAPSChar"/>
                          <w:rFonts w:eastAsia="GungsuhChe"/>
                          <w:b w:val="0"/>
                          <w:caps w:val="0"/>
                          <w:sz w:val="22"/>
                          <w:szCs w:val="26"/>
                        </w:rPr>
                        <w:t>We at First Steps are always staying up to date with certification to make sure that your children are as safe as can be.</w:t>
                      </w:r>
                      <w:r w:rsidR="00697D5B">
                        <w:rPr>
                          <w:rStyle w:val="SectionLabelALLCAPSChar"/>
                          <w:rFonts w:eastAsia="GungsuhChe"/>
                          <w:b w:val="0"/>
                          <w:caps w:val="0"/>
                          <w:sz w:val="22"/>
                          <w:szCs w:val="26"/>
                        </w:rPr>
                        <w:t xml:space="preserve"> In March, five of our hard working employees became certified in March. With</w:t>
                      </w:r>
                      <w:r w:rsidR="00722BA1">
                        <w:rPr>
                          <w:rStyle w:val="SectionLabelALLCAPSChar"/>
                          <w:rFonts w:eastAsia="GungsuhChe"/>
                          <w:b w:val="0"/>
                          <w:caps w:val="0"/>
                          <w:sz w:val="22"/>
                          <w:szCs w:val="26"/>
                        </w:rPr>
                        <w:t xml:space="preserve"> the training, our employees</w:t>
                      </w:r>
                      <w:r w:rsidR="00697D5B">
                        <w:rPr>
                          <w:rStyle w:val="SectionLabelALLCAPSChar"/>
                          <w:rFonts w:eastAsia="GungsuhChe"/>
                          <w:b w:val="0"/>
                          <w:caps w:val="0"/>
                          <w:sz w:val="22"/>
                          <w:szCs w:val="26"/>
                        </w:rPr>
                        <w:t xml:space="preserve"> now </w:t>
                      </w:r>
                      <w:r w:rsidR="00722BA1">
                        <w:rPr>
                          <w:rStyle w:val="SectionLabelALLCAPSChar"/>
                          <w:rFonts w:eastAsia="GungsuhChe"/>
                          <w:b w:val="0"/>
                          <w:caps w:val="0"/>
                          <w:sz w:val="22"/>
                          <w:szCs w:val="26"/>
                        </w:rPr>
                        <w:t>have</w:t>
                      </w:r>
                      <w:r w:rsidR="00697D5B">
                        <w:rPr>
                          <w:rStyle w:val="SectionLabelALLCAPSChar"/>
                          <w:rFonts w:eastAsia="GungsuhChe"/>
                          <w:b w:val="0"/>
                          <w:caps w:val="0"/>
                          <w:sz w:val="22"/>
                          <w:szCs w:val="26"/>
                        </w:rPr>
                        <w:t xml:space="preserve"> the knowledge to administer CPR in times of need. The AED certification means that the employees know how to operate an automated external defibrillator</w:t>
                      </w:r>
                      <w:r w:rsidR="008B3D41">
                        <w:rPr>
                          <w:rStyle w:val="SectionLabelALLCAPSChar"/>
                          <w:rFonts w:eastAsia="GungsuhChe"/>
                          <w:b w:val="0"/>
                          <w:caps w:val="0"/>
                          <w:sz w:val="22"/>
                          <w:szCs w:val="26"/>
                        </w:rPr>
                        <w:t xml:space="preserve"> The AED machine is used to combat sudden cardiac arrest by restoring normal heart rhythm. As always, we are so proud of the effort our employees put into keeping you </w:t>
                      </w:r>
                    </w:p>
                    <w:p w:rsidR="008B3D41" w:rsidRDefault="008B3D41" w:rsidP="008C7493">
                      <w:pPr>
                        <w:pStyle w:val="Text"/>
                        <w:rPr>
                          <w:rStyle w:val="SectionLabelALLCAPSChar"/>
                          <w:sz w:val="32"/>
                        </w:rPr>
                      </w:pPr>
                    </w:p>
                    <w:p w:rsidR="005125D1" w:rsidRDefault="005125D1" w:rsidP="001C52FF">
                      <w:pPr>
                        <w:pStyle w:val="Text"/>
                        <w:jc w:val="center"/>
                        <w:rPr>
                          <w:rStyle w:val="SectionLabelALLCAPSChar"/>
                          <w:sz w:val="32"/>
                        </w:rPr>
                      </w:pPr>
                      <w:r>
                        <w:rPr>
                          <w:rStyle w:val="SectionLabelALLCAPSChar"/>
                          <w:sz w:val="32"/>
                        </w:rPr>
                        <w:t>March Review</w:t>
                      </w:r>
                    </w:p>
                    <w:p w:rsidR="00C268D0" w:rsidRPr="005125D1" w:rsidRDefault="005125D1" w:rsidP="008C7493">
                      <w:pPr>
                        <w:pStyle w:val="Text"/>
                        <w:ind w:firstLine="720"/>
                        <w:rPr>
                          <w:rStyle w:val="SectionLabelALLCAPSChar"/>
                          <w:rFonts w:eastAsia="GungsuhChe"/>
                          <w:b w:val="0"/>
                          <w:caps w:val="0"/>
                          <w:sz w:val="22"/>
                          <w:szCs w:val="26"/>
                        </w:rPr>
                      </w:pPr>
                      <w:r w:rsidRPr="005125D1">
                        <w:rPr>
                          <w:rStyle w:val="SectionLabelALLCAPSChar"/>
                          <w:rFonts w:eastAsia="GungsuhChe"/>
                          <w:b w:val="0"/>
                          <w:caps w:val="0"/>
                          <w:sz w:val="22"/>
                          <w:szCs w:val="26"/>
                        </w:rPr>
                        <w:t>M</w:t>
                      </w:r>
                      <w:r>
                        <w:rPr>
                          <w:rStyle w:val="SectionLabelALLCAPSChar"/>
                          <w:rFonts w:eastAsia="GungsuhChe"/>
                          <w:b w:val="0"/>
                          <w:caps w:val="0"/>
                          <w:sz w:val="22"/>
                          <w:szCs w:val="26"/>
                        </w:rPr>
                        <w:t xml:space="preserve">arch was another “lucky” month. </w:t>
                      </w:r>
                      <w:r w:rsidR="00722BA1">
                        <w:rPr>
                          <w:rStyle w:val="SectionLabelALLCAPSChar"/>
                          <w:rFonts w:eastAsia="GungsuhChe"/>
                          <w:b w:val="0"/>
                          <w:caps w:val="0"/>
                          <w:sz w:val="22"/>
                          <w:szCs w:val="26"/>
                        </w:rPr>
                        <w:t>Our pal Mr. Leprechaun visited us</w:t>
                      </w:r>
                      <w:r w:rsidR="00C268D0">
                        <w:rPr>
                          <w:rStyle w:val="SectionLabelALLCAPSChar"/>
                          <w:rFonts w:eastAsia="GungsuhChe"/>
                          <w:b w:val="0"/>
                          <w:caps w:val="0"/>
                          <w:sz w:val="22"/>
                          <w:szCs w:val="26"/>
                        </w:rPr>
                        <w:t xml:space="preserve">, and he even shared some of his gold with us. Every class got to make awesome Irish art. Our school age had their spring break as well, and some of them even spent it with us. We decided to go to the library to watch the </w:t>
                      </w:r>
                      <w:r w:rsidR="00C268D0">
                        <w:rPr>
                          <w:rStyle w:val="SectionLabelALLCAPSChar"/>
                          <w:rFonts w:eastAsia="GungsuhChe"/>
                          <w:b w:val="0"/>
                          <w:caps w:val="0"/>
                          <w:sz w:val="22"/>
                          <w:szCs w:val="26"/>
                        </w:rPr>
                        <w:br/>
                        <w:t xml:space="preserve">movie Secret Life of </w:t>
                      </w:r>
                      <w:r w:rsidR="00C268D0">
                        <w:rPr>
                          <w:rStyle w:val="SectionLabelALLCAPSChar"/>
                          <w:rFonts w:eastAsia="GungsuhChe"/>
                          <w:b w:val="0"/>
                          <w:caps w:val="0"/>
                          <w:sz w:val="22"/>
                          <w:szCs w:val="26"/>
                        </w:rPr>
                        <w:br/>
                        <w:t xml:space="preserve">Pets. We always enjoy </w:t>
                      </w:r>
                      <w:r w:rsidR="00C268D0">
                        <w:rPr>
                          <w:rStyle w:val="SectionLabelALLCAPSChar"/>
                          <w:rFonts w:eastAsia="GungsuhChe"/>
                          <w:b w:val="0"/>
                          <w:caps w:val="0"/>
                          <w:sz w:val="22"/>
                          <w:szCs w:val="26"/>
                        </w:rPr>
                        <w:br/>
                        <w:t>the days when we get</w:t>
                      </w:r>
                      <w:r w:rsidR="00C268D0">
                        <w:rPr>
                          <w:rStyle w:val="SectionLabelALLCAPSChar"/>
                          <w:rFonts w:eastAsia="GungsuhChe"/>
                          <w:b w:val="0"/>
                          <w:caps w:val="0"/>
                          <w:sz w:val="22"/>
                          <w:szCs w:val="26"/>
                        </w:rPr>
                        <w:br/>
                        <w:t xml:space="preserve">to hang out with our </w:t>
                      </w:r>
                      <w:r w:rsidR="00C268D0">
                        <w:rPr>
                          <w:rStyle w:val="SectionLabelALLCAPSChar"/>
                          <w:rFonts w:eastAsia="GungsuhChe"/>
                          <w:b w:val="0"/>
                          <w:caps w:val="0"/>
                          <w:sz w:val="22"/>
                          <w:szCs w:val="26"/>
                        </w:rPr>
                        <w:br/>
                        <w:t>school age bunch!</w:t>
                      </w:r>
                    </w:p>
                  </w:txbxContent>
                </v:textbox>
              </v:shape>
            </w:pict>
          </mc:Fallback>
        </mc:AlternateContent>
      </w:r>
      <w:r w:rsidR="00D0024B">
        <w:rPr>
          <w:noProof/>
        </w:rPr>
        <mc:AlternateContent>
          <mc:Choice Requires="wps">
            <w:drawing>
              <wp:anchor distT="0" distB="0" distL="114300" distR="114300" simplePos="0" relativeHeight="251663360" behindDoc="0" locked="0" layoutInCell="1" allowOverlap="1">
                <wp:simplePos x="0" y="0"/>
                <wp:positionH relativeFrom="column">
                  <wp:posOffset>218440</wp:posOffset>
                </wp:positionH>
                <wp:positionV relativeFrom="paragraph">
                  <wp:posOffset>1744345</wp:posOffset>
                </wp:positionV>
                <wp:extent cx="3211830" cy="7526655"/>
                <wp:effectExtent l="0" t="635" r="0" b="0"/>
                <wp:wrapNone/>
                <wp:docPr id="5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752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722BA1">
                            <w:pPr>
                              <w:pStyle w:val="SectionLabelALLCAPS"/>
                              <w:jc w:val="center"/>
                            </w:pPr>
                            <w:sdt>
                              <w:sdtPr>
                                <w:id w:val="939767"/>
                                <w:picture/>
                              </w:sdtPr>
                              <w:sdtEndPr/>
                              <w:sdtContent>
                                <w:r w:rsidR="00C243F9">
                                  <w:rPr>
                                    <w:rFonts w:ascii="Candara" w:hAnsi="Candara"/>
                                    <w:noProof/>
                                    <w:color w:val="auto"/>
                                    <w:sz w:val="22"/>
                                    <w:lang w:bidi="ar-SA"/>
                                  </w:rPr>
                                  <w:drawing>
                                    <wp:inline distT="0" distB="0" distL="0" distR="0">
                                      <wp:extent cx="2014230" cy="144843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7747" cy="1458155"/>
                                              </a:xfrm>
                                              <a:prstGeom prst="rect">
                                                <a:avLst/>
                                              </a:prstGeom>
                                              <a:noFill/>
                                              <a:ln w="9525">
                                                <a:noFill/>
                                                <a:miter lim="800000"/>
                                                <a:headEnd/>
                                                <a:tailEnd/>
                                              </a:ln>
                                            </pic:spPr>
                                          </pic:pic>
                                        </a:graphicData>
                                      </a:graphic>
                                    </wp:inline>
                                  </w:drawing>
                                </w:r>
                              </w:sdtContent>
                            </w:sdt>
                          </w:p>
                          <w:p w:rsidR="00DD60A4" w:rsidRPr="004F0F33" w:rsidRDefault="00DD60A4" w:rsidP="004F0F33">
                            <w:pPr>
                              <w:pStyle w:val="Photocaption"/>
                              <w:rPr>
                                <w:rStyle w:val="SectionLabelALLCAPSChar"/>
                                <w:rFonts w:eastAsiaTheme="minorHAnsi"/>
                                <w:b/>
                                <w:caps w:val="0"/>
                                <w:color w:val="auto"/>
                                <w:sz w:val="20"/>
                              </w:rPr>
                            </w:pPr>
                          </w:p>
                          <w:p w:rsidR="00DD60A4" w:rsidRPr="002D3FE5" w:rsidRDefault="00722BA1" w:rsidP="00D153AB">
                            <w:pPr>
                              <w:pStyle w:val="SectionLabelALLCAPS"/>
                              <w:jc w:val="center"/>
                            </w:pPr>
                            <w:sdt>
                              <w:sdtPr>
                                <w:rPr>
                                  <w:rStyle w:val="SectionLabelALLCAPSChar"/>
                                  <w:b/>
                                  <w:caps/>
                                  <w:sz w:val="32"/>
                                </w:rPr>
                                <w:id w:val="871944468"/>
                                <w:placeholder>
                                  <w:docPart w:val="8EAEAAC554AB48E18F0CFFD51E7CD51F"/>
                                </w:placeholder>
                              </w:sdtPr>
                              <w:sdtEndPr>
                                <w:rPr>
                                  <w:rStyle w:val="DefaultParagraphFont"/>
                                </w:rPr>
                              </w:sdtEndPr>
                              <w:sdtContent>
                                <w:r w:rsidR="00D153AB" w:rsidRPr="00D153AB">
                                  <w:rPr>
                                    <w:rStyle w:val="SectionLabelALLCAPSChar"/>
                                    <w:b/>
                                    <w:caps/>
                                    <w:sz w:val="32"/>
                                  </w:rPr>
                                  <w:t>EAster Plans?</w:t>
                                </w:r>
                              </w:sdtContent>
                            </w:sdt>
                          </w:p>
                          <w:p w:rsidR="00DD60A4" w:rsidRDefault="00722BA1" w:rsidP="008C7493">
                            <w:pPr>
                              <w:pStyle w:val="Text"/>
                              <w:ind w:firstLine="720"/>
                            </w:pPr>
                            <w:sdt>
                              <w:sdtPr>
                                <w:rPr>
                                  <w:rStyle w:val="TextChar"/>
                                </w:rPr>
                                <w:id w:val="871944469"/>
                                <w:placeholder>
                                  <w:docPart w:val="C5F3D0DF46054CB2B8F6C748E27348D2"/>
                                </w:placeholder>
                              </w:sdtPr>
                              <w:sdtEndPr>
                                <w:rPr>
                                  <w:rStyle w:val="DefaultParagraphFont"/>
                                </w:rPr>
                              </w:sdtEndPr>
                              <w:sdtContent>
                                <w:r w:rsidR="00065197">
                                  <w:rPr>
                                    <w:rStyle w:val="TextChar"/>
                                  </w:rPr>
                                  <w:t>As you know, Easter is quickly approaching. We at First Steps want you to enjoy the holiday and all of the joy it brings. With that in mind, we would love to have an idea of what your plans are for the holiday weekend.</w:t>
                                </w:r>
                                <w:r w:rsidR="002D3FE5">
                                  <w:rPr>
                                    <w:rStyle w:val="TextChar"/>
                                  </w:rPr>
                                  <w:t xml:space="preserve"> If your child is going to be in the center on either Good Friday or Easter Monday, please notify us by writing your child’s name on the sign-up sheets </w:t>
                                </w:r>
                              </w:sdtContent>
                            </w:sdt>
                            <w:r w:rsidR="002D3FE5">
                              <w:t>located on Miss Geri’s desk.</w:t>
                            </w:r>
                          </w:p>
                          <w:p w:rsidR="00D153AB" w:rsidRDefault="00D153AB" w:rsidP="008C7493">
                            <w:pPr>
                              <w:pStyle w:val="Text"/>
                            </w:pPr>
                          </w:p>
                          <w:p w:rsidR="00D153AB" w:rsidRDefault="00D153AB" w:rsidP="008C7493">
                            <w:pPr>
                              <w:pStyle w:val="Text"/>
                            </w:pPr>
                          </w:p>
                          <w:p w:rsidR="00D153AB" w:rsidRPr="00D153AB" w:rsidRDefault="00D153AB" w:rsidP="00D153AB">
                            <w:pPr>
                              <w:pStyle w:val="SectionLabelALLCAPS"/>
                              <w:jc w:val="center"/>
                              <w:rPr>
                                <w:sz w:val="32"/>
                              </w:rPr>
                            </w:pPr>
                            <w:r w:rsidRPr="00D153AB">
                              <w:rPr>
                                <w:sz w:val="32"/>
                              </w:rPr>
                              <w:t>EAster Bunny!</w:t>
                            </w:r>
                          </w:p>
                          <w:p w:rsidR="00D0024B" w:rsidRDefault="00D153AB" w:rsidP="008C7493">
                            <w:pPr>
                              <w:pStyle w:val="Text"/>
                              <w:ind w:firstLine="720"/>
                            </w:pPr>
                            <w:r>
                              <w:t>The Easter Bunny is on its way, and that means LOTS OF CANDY! As expected, First Steps will be welcoming in our furry friend once again on Thursday the 16</w:t>
                            </w:r>
                            <w:r w:rsidRPr="00D0024B">
                              <w:rPr>
                                <w:vertAlign w:val="superscript"/>
                              </w:rPr>
                              <w:t>th</w:t>
                            </w:r>
                            <w:r w:rsidR="00D0024B">
                              <w:t>. We know that many of you and your children want to bring treats for classmates and teachers. This is completely acceptable, and welcomed at First Steps. However, we have a few rules to keep in mind when choosing what treats to bring.</w:t>
                            </w:r>
                          </w:p>
                          <w:p w:rsidR="00D153AB" w:rsidRDefault="00D0024B" w:rsidP="008C7493">
                            <w:pPr>
                              <w:pStyle w:val="Text"/>
                              <w:numPr>
                                <w:ilvl w:val="0"/>
                                <w:numId w:val="2"/>
                              </w:numPr>
                            </w:pPr>
                            <w:r>
                              <w:t>No Nuts</w:t>
                            </w:r>
                          </w:p>
                          <w:p w:rsidR="00D0024B" w:rsidRDefault="00D0024B" w:rsidP="008C7493">
                            <w:pPr>
                              <w:pStyle w:val="Text"/>
                              <w:numPr>
                                <w:ilvl w:val="0"/>
                                <w:numId w:val="2"/>
                              </w:numPr>
                            </w:pPr>
                            <w:r>
                              <w:t>No Red 40 dye</w:t>
                            </w:r>
                          </w:p>
                          <w:p w:rsidR="00D0024B" w:rsidRDefault="00D0024B" w:rsidP="008C7493">
                            <w:pPr>
                              <w:pStyle w:val="Text"/>
                              <w:numPr>
                                <w:ilvl w:val="0"/>
                                <w:numId w:val="2"/>
                              </w:numPr>
                            </w:pPr>
                            <w:r>
                              <w:t>No liquids</w:t>
                            </w:r>
                          </w:p>
                          <w:p w:rsidR="00D0024B" w:rsidRDefault="00D0024B" w:rsidP="003E798F">
                            <w:pPr>
                              <w:pStyle w:val="Text"/>
                              <w:ind w:firstLine="720"/>
                            </w:pPr>
                            <w:r>
                              <w:t>Thank you for keeping these rules in mind. We cannot wait to celebrate the holiday with you and your wonderful kiddos.</w:t>
                            </w:r>
                            <w:r w:rsidR="003E798F">
                              <w:t xml:space="preserve"> </w:t>
                            </w:r>
                            <w:r>
                              <w:t>Happy Easter!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34" o:spid="_x0000_s1030" type="#_x0000_t202" style="position:absolute;margin-left:17.2pt;margin-top:137.35pt;width:252.9pt;height:59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" filled="f" stroked="f">
                <v:textbox>
                  <w:txbxContent>
                    <w:p w:rsidR="00DD60A4" w:rsidRDefault="00564F94">
                      <w:pPr>
                        <w:pStyle w:val="SectionLabelALLCAPS"/>
                        <w:jc w:val="center"/>
                      </w:pPr>
                      <w:sdt>
                        <w:sdtPr>
                          <w:id w:val="939767"/>
                          <w:picture/>
                        </w:sdtPr>
                        <w:sdtEndPr/>
                        <w:sdtContent>
                          <w:r w:rsidR="00C243F9">
                            <w:rPr>
                              <w:rFonts w:ascii="Candara" w:hAnsi="Candara"/>
                              <w:noProof/>
                              <w:color w:val="auto"/>
                              <w:sz w:val="22"/>
                              <w:lang w:bidi="ar-SA"/>
                            </w:rPr>
                            <w:drawing>
                              <wp:inline distT="0" distB="0" distL="0" distR="0">
                                <wp:extent cx="2014230" cy="144843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27747" cy="1458155"/>
                                        </a:xfrm>
                                        <a:prstGeom prst="rect">
                                          <a:avLst/>
                                        </a:prstGeom>
                                        <a:noFill/>
                                        <a:ln w="9525">
                                          <a:noFill/>
                                          <a:miter lim="800000"/>
                                          <a:headEnd/>
                                          <a:tailEnd/>
                                        </a:ln>
                                      </pic:spPr>
                                    </pic:pic>
                                  </a:graphicData>
                                </a:graphic>
                              </wp:inline>
                            </w:drawing>
                          </w:r>
                        </w:sdtContent>
                      </w:sdt>
                    </w:p>
                    <w:p w:rsidR="00DD60A4" w:rsidRPr="004F0F33" w:rsidRDefault="00DD60A4" w:rsidP="004F0F33">
                      <w:pPr>
                        <w:pStyle w:val="Photocaption"/>
                        <w:rPr>
                          <w:rStyle w:val="SectionLabelALLCAPSChar"/>
                          <w:rFonts w:eastAsiaTheme="minorHAnsi"/>
                          <w:b/>
                          <w:caps w:val="0"/>
                          <w:color w:val="auto"/>
                          <w:sz w:val="20"/>
                        </w:rPr>
                      </w:pPr>
                    </w:p>
                    <w:p w:rsidR="00DD60A4" w:rsidRPr="002D3FE5" w:rsidRDefault="00564F94" w:rsidP="00D153AB">
                      <w:pPr>
                        <w:pStyle w:val="SectionLabelALLCAPS"/>
                        <w:jc w:val="center"/>
                      </w:pPr>
                      <w:sdt>
                        <w:sdtPr>
                          <w:rPr>
                            <w:rStyle w:val="SectionLabelALLCAPSChar"/>
                            <w:b/>
                            <w:caps/>
                            <w:sz w:val="32"/>
                          </w:rPr>
                          <w:id w:val="871944468"/>
                          <w:placeholder>
                            <w:docPart w:val="8EAEAAC554AB48E18F0CFFD51E7CD51F"/>
                          </w:placeholder>
                        </w:sdtPr>
                        <w:sdtEndPr>
                          <w:rPr>
                            <w:rStyle w:val="DefaultParagraphFont"/>
                          </w:rPr>
                        </w:sdtEndPr>
                        <w:sdtContent>
                          <w:r w:rsidR="00D153AB" w:rsidRPr="00D153AB">
                            <w:rPr>
                              <w:rStyle w:val="SectionLabelALLCAPSChar"/>
                              <w:b/>
                              <w:caps/>
                              <w:sz w:val="32"/>
                            </w:rPr>
                            <w:t>EAster Plans?</w:t>
                          </w:r>
                        </w:sdtContent>
                      </w:sdt>
                    </w:p>
                    <w:p w:rsidR="00DD60A4" w:rsidRDefault="00564F94" w:rsidP="008C7493">
                      <w:pPr>
                        <w:pStyle w:val="Text"/>
                        <w:ind w:firstLine="720"/>
                      </w:pPr>
                      <w:sdt>
                        <w:sdtPr>
                          <w:rPr>
                            <w:rStyle w:val="TextChar"/>
                          </w:rPr>
                          <w:id w:val="871944469"/>
                          <w:placeholder>
                            <w:docPart w:val="C5F3D0DF46054CB2B8F6C748E27348D2"/>
                          </w:placeholder>
                        </w:sdtPr>
                        <w:sdtEndPr>
                          <w:rPr>
                            <w:rStyle w:val="DefaultParagraphFont"/>
                          </w:rPr>
                        </w:sdtEndPr>
                        <w:sdtContent>
                          <w:r w:rsidR="00065197">
                            <w:rPr>
                              <w:rStyle w:val="TextChar"/>
                            </w:rPr>
                            <w:t>As you know, Easter is quickly approaching. We at First Steps want you to enjoy the holiday and all of the joy it brings. With that in mind, we would love to have an idea of what your plans are for the holiday weekend.</w:t>
                          </w:r>
                          <w:r w:rsidR="002D3FE5">
                            <w:rPr>
                              <w:rStyle w:val="TextChar"/>
                            </w:rPr>
                            <w:t xml:space="preserve"> If your child is going to be in the center on either Good Friday or Easter Monday, please notify us by writing your child’s name on the sign-up sheets </w:t>
                          </w:r>
                        </w:sdtContent>
                      </w:sdt>
                      <w:r w:rsidR="002D3FE5">
                        <w:t>located on Miss Geri’s desk.</w:t>
                      </w:r>
                    </w:p>
                    <w:p w:rsidR="00D153AB" w:rsidRDefault="00D153AB" w:rsidP="008C7493">
                      <w:pPr>
                        <w:pStyle w:val="Text"/>
                      </w:pPr>
                    </w:p>
                    <w:p w:rsidR="00D153AB" w:rsidRDefault="00D153AB" w:rsidP="008C7493">
                      <w:pPr>
                        <w:pStyle w:val="Text"/>
                      </w:pPr>
                    </w:p>
                    <w:p w:rsidR="00D153AB" w:rsidRPr="00D153AB" w:rsidRDefault="00D153AB" w:rsidP="00D153AB">
                      <w:pPr>
                        <w:pStyle w:val="SectionLabelALLCAPS"/>
                        <w:jc w:val="center"/>
                        <w:rPr>
                          <w:sz w:val="32"/>
                        </w:rPr>
                      </w:pPr>
                      <w:r w:rsidRPr="00D153AB">
                        <w:rPr>
                          <w:sz w:val="32"/>
                        </w:rPr>
                        <w:t>EAster Bunny!</w:t>
                      </w:r>
                    </w:p>
                    <w:p w:rsidR="00D0024B" w:rsidRDefault="00D153AB" w:rsidP="008C7493">
                      <w:pPr>
                        <w:pStyle w:val="Text"/>
                        <w:ind w:firstLine="720"/>
                      </w:pPr>
                      <w:r>
                        <w:t>The Easter Bunny is on its way, and that means LOTS OF CANDY! As expected, First Steps will be welcoming in our furry friend once again on Thursday the 16</w:t>
                      </w:r>
                      <w:r w:rsidRPr="00D0024B">
                        <w:rPr>
                          <w:vertAlign w:val="superscript"/>
                        </w:rPr>
                        <w:t>th</w:t>
                      </w:r>
                      <w:r w:rsidR="00D0024B">
                        <w:t>. We know that many of you and your children want to bring treats for classmates and teachers. This is completely acceptable, and welcomed at First Steps. However, we have a few rules to keep in mind when choosing what treats to bring.</w:t>
                      </w:r>
                    </w:p>
                    <w:p w:rsidR="00D153AB" w:rsidRDefault="00D0024B" w:rsidP="008C7493">
                      <w:pPr>
                        <w:pStyle w:val="Text"/>
                        <w:numPr>
                          <w:ilvl w:val="0"/>
                          <w:numId w:val="2"/>
                        </w:numPr>
                      </w:pPr>
                      <w:r>
                        <w:t>No Nuts</w:t>
                      </w:r>
                    </w:p>
                    <w:p w:rsidR="00D0024B" w:rsidRDefault="00D0024B" w:rsidP="008C7493">
                      <w:pPr>
                        <w:pStyle w:val="Text"/>
                        <w:numPr>
                          <w:ilvl w:val="0"/>
                          <w:numId w:val="2"/>
                        </w:numPr>
                      </w:pPr>
                      <w:r>
                        <w:t>No Red 40 dye</w:t>
                      </w:r>
                    </w:p>
                    <w:p w:rsidR="00D0024B" w:rsidRDefault="00D0024B" w:rsidP="008C7493">
                      <w:pPr>
                        <w:pStyle w:val="Text"/>
                        <w:numPr>
                          <w:ilvl w:val="0"/>
                          <w:numId w:val="2"/>
                        </w:numPr>
                      </w:pPr>
                      <w:r>
                        <w:t>No liquids</w:t>
                      </w:r>
                    </w:p>
                    <w:p w:rsidR="00D0024B" w:rsidRDefault="00D0024B" w:rsidP="003E798F">
                      <w:pPr>
                        <w:pStyle w:val="Text"/>
                        <w:ind w:firstLine="720"/>
                      </w:pPr>
                      <w:r>
                        <w:t>Thank you for keeping these rules in mind. We cannot wait to celebrate the holiday with you and your wonderful kiddos.</w:t>
                      </w:r>
                      <w:r w:rsidR="003E798F">
                        <w:t xml:space="preserve"> </w:t>
                      </w:r>
                      <w:r>
                        <w:t>Happy Easter!</w:t>
                      </w:r>
                    </w:p>
                  </w:txbxContent>
                </v:textbox>
              </v:shape>
            </w:pict>
          </mc:Fallback>
        </mc:AlternateContent>
      </w:r>
      <w:r w:rsidR="00D0024B">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63950" cy="8397875"/>
                <wp:effectExtent l="3175" t="8255" r="0" b="4445"/>
                <wp:wrapNone/>
                <wp:docPr id="55"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0"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accent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C3B7F1" id="Freeform 137" o:spid="_x0000_s1026" style="position:absolute;margin-left:286.75pt;margin-top:63.7pt;width:288.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e5b8b7 [1301]" stroked="f">
                <v:path arrowok="t" o:connecttype="custom" o:connectlocs="3355948,502;3404312,8542;3450640,25625;3493403,51249;3533113,83908;3568749,124606;3599295,170329;3624241,222081;3643586,277852;3657332,338146;3663441,401454;3663441,7996421;3657332,8059729;3643586,8120023;3624241,8176297;3599295,8227546;3568749,8273771;3533113,8313464;3493403,8347128;3450640,8372250;3404312,8389333;3355948,8397373;308002,8397373;259638,8389333;213310,8372250;170547,8347128;130328,8313464;95201,8273771;64655,8227546;39200,8176297;20364,8120023;6618,8059729;509,7996421;509,401454;6618,338146;20364,277852;39200,222081;64655,170329;95201,124606;130328,83908;170547,51249;213310,25625;259638,8542;308002,502" o:connectangles="0,0,0,0,0,0,0,0,0,0,0,0,0,0,0,0,0,0,0,0,0,0,0,0,0,0,0,0,0,0,0,0,0,0,0,0,0,0,0,0,0,0,0,0"/>
              </v:shape>
            </w:pict>
          </mc:Fallback>
        </mc:AlternateContent>
      </w:r>
      <w:r w:rsidR="00D0024B">
        <w:rPr>
          <w:noProof/>
        </w:rPr>
        <mc:AlternateContent>
          <mc:Choice Requires="wps">
            <w:drawing>
              <wp:anchor distT="0" distB="0" distL="114300" distR="114300" simplePos="0" relativeHeight="251662336" behindDoc="1" locked="0" layoutInCell="1" allowOverlap="1">
                <wp:simplePos x="0" y="0"/>
                <wp:positionH relativeFrom="column">
                  <wp:posOffset>66040</wp:posOffset>
                </wp:positionH>
                <wp:positionV relativeFrom="paragraph">
                  <wp:posOffset>1345565</wp:posOffset>
                </wp:positionV>
                <wp:extent cx="3682365" cy="7882255"/>
                <wp:effectExtent l="8890" t="1905" r="4445" b="2540"/>
                <wp:wrapNone/>
                <wp:docPr id="42"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6E0D82"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9rEZg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D0024B" w:rsidRPr="00363C81">
        <w:rPr>
          <w:noProof/>
          <w:color w:val="943634" w:themeColor="accent2" w:themeShade="B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4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1">
                            <a:lumMod val="60000"/>
                            <a:lumOff val="4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153A20"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95b3d7 [1940]" stroked="f">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8630D8">
      <w:r>
        <w:rPr>
          <w:noProof/>
        </w:rPr>
        <w:lastRenderedPageBreak/>
        <mc:AlternateContent>
          <mc:Choice Requires="wps">
            <w:drawing>
              <wp:anchor distT="45720" distB="45720" distL="114300" distR="114300" simplePos="0" relativeHeight="251718656" behindDoc="1" locked="0" layoutInCell="1" allowOverlap="1">
                <wp:simplePos x="0" y="0"/>
                <wp:positionH relativeFrom="margin">
                  <wp:posOffset>6374130</wp:posOffset>
                </wp:positionH>
                <wp:positionV relativeFrom="paragraph">
                  <wp:posOffset>9411780</wp:posOffset>
                </wp:positionV>
                <wp:extent cx="988060" cy="36195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61950"/>
                        </a:xfrm>
                        <a:prstGeom prst="rect">
                          <a:avLst/>
                        </a:prstGeom>
                        <a:noFill/>
                        <a:ln w="9525">
                          <a:noFill/>
                          <a:miter lim="800000"/>
                          <a:headEnd/>
                          <a:tailEnd/>
                        </a:ln>
                      </wps:spPr>
                      <wps:txbx>
                        <w:txbxContent>
                          <w:p w:rsidR="008630D8" w:rsidRPr="00392FEB" w:rsidRDefault="008630D8" w:rsidP="008630D8">
                            <w:pPr>
                              <w:pStyle w:val="SectionLabelALLCAPS"/>
                              <w:rPr>
                                <w:rStyle w:val="SectionLabelALLCAPSChar"/>
                                <w:rFonts w:eastAsia="GungsuhChe"/>
                                <w:b/>
                                <w:sz w:val="28"/>
                                <w:szCs w:val="26"/>
                              </w:rPr>
                            </w:pPr>
                            <w:proofErr w:type="gramStart"/>
                            <w:r>
                              <w:rPr>
                                <w:rStyle w:val="SectionLabelALLCAPSChar"/>
                                <w:rFonts w:eastAsia="GungsuhChe"/>
                                <w:b/>
                                <w:sz w:val="28"/>
                                <w:szCs w:val="26"/>
                              </w:rPr>
                              <w:t>April,</w:t>
                            </w:r>
                            <w:proofErr w:type="gramEnd"/>
                            <w:r>
                              <w:rPr>
                                <w:rStyle w:val="SectionLabelALLCAPSChar"/>
                                <w:rFonts w:eastAsia="GungsuhChe"/>
                                <w:b/>
                                <w:sz w:val="28"/>
                                <w:szCs w:val="26"/>
                              </w:rPr>
                              <w:t xml:space="preserve"> 2017</w:t>
                            </w:r>
                          </w:p>
                          <w:p w:rsidR="008630D8" w:rsidRDefault="008630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1" type="#_x0000_t202" style="position:absolute;margin-left:501.9pt;margin-top:741.1pt;width:77.8pt;height:28.5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" filled="f" stroked="f">
                <v:textbox>
                  <w:txbxContent>
                    <w:p w:rsidR="008630D8" w:rsidRPr="00392FEB" w:rsidRDefault="008630D8" w:rsidP="008630D8">
                      <w:pPr>
                        <w:pStyle w:val="SectionLabelALLCAPS"/>
                        <w:rPr>
                          <w:rStyle w:val="SectionLabelALLCAPSChar"/>
                          <w:rFonts w:eastAsia="GungsuhChe"/>
                          <w:b/>
                          <w:sz w:val="28"/>
                          <w:szCs w:val="26"/>
                        </w:rPr>
                      </w:pPr>
                      <w:r>
                        <w:rPr>
                          <w:rStyle w:val="SectionLabelALLCAPSChar"/>
                          <w:rFonts w:eastAsia="GungsuhChe"/>
                          <w:b/>
                          <w:sz w:val="28"/>
                          <w:szCs w:val="26"/>
                        </w:rPr>
                        <w:t>April, 2017</w:t>
                      </w:r>
                    </w:p>
                    <w:p w:rsidR="008630D8" w:rsidRDefault="008630D8"/>
                  </w:txbxContent>
                </v:textbox>
                <w10:wrap anchorx="margin"/>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4129644</wp:posOffset>
                </wp:positionH>
                <wp:positionV relativeFrom="paragraph">
                  <wp:posOffset>1623950</wp:posOffset>
                </wp:positionV>
                <wp:extent cx="2957830" cy="7956467"/>
                <wp:effectExtent l="0" t="0" r="0" b="6985"/>
                <wp:wrapNone/>
                <wp:docPr id="3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7956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722BA1" w:rsidP="00AE1E39">
                            <w:pPr>
                              <w:jc w:val="center"/>
                            </w:pPr>
                            <w:sdt>
                              <w:sdtPr>
                                <w:id w:val="-1709480974"/>
                                <w:picture/>
                              </w:sdtPr>
                              <w:sdtEndPr/>
                              <w:sdtContent>
                                <w:r w:rsidR="00C243F9">
                                  <w:rPr>
                                    <w:noProof/>
                                  </w:rPr>
                                  <w:drawing>
                                    <wp:inline distT="0" distB="0" distL="0" distR="0">
                                      <wp:extent cx="2419915" cy="1917700"/>
                                      <wp:effectExtent l="3175" t="0" r="3175" b="3175"/>
                                      <wp:docPr id="1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17423" t="6847" r="5402" b="11608"/>
                                              <a:stretch/>
                                            </pic:blipFill>
                                            <pic:spPr bwMode="auto">
                                              <a:xfrm rot="5400000">
                                                <a:off x="0" y="0"/>
                                                <a:ext cx="2431926" cy="1927218"/>
                                              </a:xfrm>
                                              <a:prstGeom prst="rect">
                                                <a:avLst/>
                                              </a:prstGeom>
                                              <a:noFill/>
                                              <a:ln>
                                                <a:noFill/>
                                              </a:ln>
                                              <a:extLst>
                                                <a:ext uri="{53640926-AAD7-44d8-BBD7-CCE9431645EC}">
                                                  <a14:shadowObscured xmlns:a14="http://schemas.microsoft.com/office/drawing/2010/main"/>
                                                </a:ext>
                                              </a:extLst>
                                            </pic:spPr>
                                          </pic:pic>
                                        </a:graphicData>
                                      </a:graphic>
                                    </wp:inline>
                                  </w:drawing>
                                </w:r>
                              </w:sdtContent>
                            </w:sdt>
                          </w:p>
                          <w:p w:rsidR="00DD60A4" w:rsidRPr="008C244E" w:rsidRDefault="00722BA1" w:rsidP="008C244E">
                            <w:pPr>
                              <w:pStyle w:val="SectionLabelALLCAPS"/>
                              <w:jc w:val="center"/>
                              <w:rPr>
                                <w:sz w:val="32"/>
                              </w:rPr>
                            </w:pPr>
                            <w:sdt>
                              <w:sdtPr>
                                <w:rPr>
                                  <w:rStyle w:val="PhotocaptionChar"/>
                                  <w:b/>
                                  <w:i w:val="0"/>
                                  <w:sz w:val="32"/>
                                </w:rPr>
                                <w:id w:val="-1682956737"/>
                              </w:sdtPr>
                              <w:sdtEndPr>
                                <w:rPr>
                                  <w:rStyle w:val="DefaultParagraphFont"/>
                                </w:rPr>
                              </w:sdtEndPr>
                              <w:sdtContent>
                                <w:r w:rsidR="00AE1E39" w:rsidRPr="008C244E">
                                  <w:rPr>
                                    <w:rStyle w:val="PhotocaptionChar"/>
                                    <w:b/>
                                    <w:i w:val="0"/>
                                    <w:sz w:val="32"/>
                                  </w:rPr>
                                  <w:t>Miss Lindsey</w:t>
                                </w:r>
                              </w:sdtContent>
                            </w:sdt>
                          </w:p>
                          <w:p w:rsidR="00E93E23" w:rsidRDefault="008C244E" w:rsidP="008C244E">
                            <w:pPr>
                              <w:pStyle w:val="SectionLabelALLCAPS"/>
                              <w:ind w:firstLine="720"/>
                              <w:rPr>
                                <w:rStyle w:val="SectionLabelALLCAPSChar"/>
                                <w:rFonts w:eastAsia="GungsuhChe"/>
                                <w:sz w:val="22"/>
                                <w:szCs w:val="26"/>
                              </w:rPr>
                            </w:pPr>
                            <w:r w:rsidRPr="008C244E">
                              <w:rPr>
                                <w:rStyle w:val="SectionLabelALLCAPSChar"/>
                                <w:rFonts w:eastAsia="GungsuhChe"/>
                                <w:sz w:val="22"/>
                                <w:szCs w:val="26"/>
                              </w:rPr>
                              <w:t xml:space="preserve">Meet the newest member of the First Steps Team! This is Miss Lindsey. Miss Lindsey is the new transition room teacher with Miss Malory. She is quite excited to start working with your children and has lot of experience working with children. </w:t>
                            </w:r>
                            <w:r>
                              <w:rPr>
                                <w:rStyle w:val="SectionLabelALLCAPSChar"/>
                                <w:rFonts w:eastAsia="GungsuhChe"/>
                                <w:sz w:val="22"/>
                                <w:szCs w:val="26"/>
                              </w:rPr>
                              <w:t>She has studied in Early Childhood Development, and has had numerous jobs in the childcare field.</w:t>
                            </w:r>
                          </w:p>
                          <w:p w:rsidR="008C244E" w:rsidRDefault="009D130C" w:rsidP="008C244E">
                            <w:pPr>
                              <w:pStyle w:val="SectionLabelALLCAPS"/>
                              <w:ind w:firstLine="720"/>
                              <w:rPr>
                                <w:rStyle w:val="SectionLabelALLCAPSChar"/>
                                <w:rFonts w:eastAsia="GungsuhChe"/>
                                <w:sz w:val="22"/>
                                <w:szCs w:val="26"/>
                              </w:rPr>
                            </w:pPr>
                            <w:r>
                              <w:rPr>
                                <w:rStyle w:val="SectionLabelALLCAPSChar"/>
                                <w:rFonts w:eastAsia="GungsuhChe"/>
                                <w:sz w:val="22"/>
                                <w:szCs w:val="26"/>
                              </w:rPr>
                              <w:t>Out</w:t>
                            </w:r>
                            <w:r w:rsidR="008C244E">
                              <w:rPr>
                                <w:rStyle w:val="SectionLabelALLCAPSChar"/>
                                <w:rFonts w:eastAsia="GungsuhChe"/>
                                <w:sz w:val="22"/>
                                <w:szCs w:val="26"/>
                              </w:rPr>
                              <w:t>side of work Miss Lindsey has many hobbies. One of her favorit</w:t>
                            </w:r>
                            <w:r>
                              <w:rPr>
                                <w:rStyle w:val="SectionLabelALLCAPSChar"/>
                                <w:rFonts w:eastAsia="GungsuhChe"/>
                                <w:sz w:val="22"/>
                                <w:szCs w:val="26"/>
                              </w:rPr>
                              <w:t>e activities is cooking/baking. She also loves to spend time watching movies and listening to music. Most importantly though, Miss Lindsey loves to spend time with her new fiancé, Tanner! Congrats on the engagement Miss Lindsey. We are very happy to have Miss Lindsey on out First Steps Team.</w:t>
                            </w:r>
                          </w:p>
                          <w:p w:rsidR="009D130C" w:rsidRDefault="009D130C" w:rsidP="008C244E">
                            <w:pPr>
                              <w:pStyle w:val="SectionLabelALLCAPS"/>
                              <w:ind w:firstLine="720"/>
                              <w:rPr>
                                <w:rStyle w:val="SectionLabelALLCAPSChar"/>
                                <w:rFonts w:eastAsia="GungsuhChe"/>
                                <w:sz w:val="22"/>
                                <w:szCs w:val="26"/>
                              </w:rPr>
                            </w:pPr>
                          </w:p>
                          <w:p w:rsidR="008630D8" w:rsidRDefault="008630D8" w:rsidP="008630D8">
                            <w:pPr>
                              <w:pStyle w:val="SectionLabelALLCAPS"/>
                              <w:jc w:val="right"/>
                              <w:rPr>
                                <w:rStyle w:val="SectionLabelALLCAPSChar"/>
                                <w:rFonts w:eastAsia="GungsuhChe"/>
                                <w:bCs/>
                                <w:sz w:val="22"/>
                                <w:szCs w:val="26"/>
                              </w:rPr>
                            </w:pPr>
                          </w:p>
                          <w:p w:rsidR="008630D8" w:rsidRDefault="008630D8" w:rsidP="008630D8">
                            <w:pPr>
                              <w:pStyle w:val="SectionLabelALLCAPS"/>
                              <w:jc w:val="right"/>
                              <w:rPr>
                                <w:rStyle w:val="SectionLabelALLCAPSChar"/>
                                <w:rFonts w:eastAsia="GungsuhChe"/>
                                <w:bCs/>
                                <w:sz w:val="22"/>
                                <w:szCs w:val="26"/>
                              </w:rPr>
                            </w:pPr>
                          </w:p>
                          <w:p w:rsidR="008630D8" w:rsidRDefault="008630D8" w:rsidP="008630D8">
                            <w:pPr>
                              <w:pStyle w:val="SectionLabelALLCAPS"/>
                              <w:jc w:val="right"/>
                              <w:rPr>
                                <w:rStyle w:val="SectionLabelALLCAPSChar"/>
                                <w:rFonts w:eastAsia="GungsuhChe"/>
                                <w:bCs/>
                                <w:sz w:val="22"/>
                                <w:szCs w:val="26"/>
                              </w:rPr>
                            </w:pPr>
                          </w:p>
                          <w:p w:rsidR="00392FEB" w:rsidRPr="008630D8" w:rsidRDefault="008630D8" w:rsidP="008630D8">
                            <w:pPr>
                              <w:pStyle w:val="SectionLabelALLCAPS"/>
                              <w:jc w:val="right"/>
                              <w:rPr>
                                <w:rStyle w:val="SectionLabelALLCAPSChar"/>
                                <w:rFonts w:eastAsia="GungsuhChe"/>
                                <w:sz w:val="22"/>
                                <w:szCs w:val="26"/>
                              </w:rPr>
                            </w:pPr>
                            <w:r w:rsidRPr="008630D8">
                              <w:rPr>
                                <w:rStyle w:val="SectionLabelALLCAPSChar"/>
                                <w:rFonts w:eastAsia="GungsuhChe"/>
                                <w:bCs/>
                                <w:sz w:val="22"/>
                                <w:szCs w:val="26"/>
                              </w:rPr>
                              <w:t>First Steps East</w:t>
                            </w:r>
                            <w:r w:rsidRPr="008630D8">
                              <w:rPr>
                                <w:rStyle w:val="SectionLabelALLCAPSChar"/>
                                <w:rFonts w:eastAsia="GungsuhChe"/>
                                <w:sz w:val="22"/>
                                <w:szCs w:val="26"/>
                              </w:rPr>
                              <w:br/>
                              <w:t>1910 E Capitol Ave</w:t>
                            </w:r>
                            <w:r w:rsidRPr="008630D8">
                              <w:rPr>
                                <w:rStyle w:val="SectionLabelALLCAPSChar"/>
                                <w:rFonts w:eastAsia="GungsuhChe"/>
                                <w:sz w:val="22"/>
                                <w:szCs w:val="26"/>
                              </w:rPr>
                              <w:br/>
                              <w:t>Bismarck, ND 58501</w:t>
                            </w:r>
                            <w:r w:rsidRPr="008630D8">
                              <w:rPr>
                                <w:rStyle w:val="SectionLabelALLCAPSChar"/>
                                <w:rFonts w:eastAsia="GungsuhChe"/>
                                <w:sz w:val="22"/>
                                <w:szCs w:val="26"/>
                              </w:rPr>
                              <w:br/>
                              <w:t>(701) 258-1741</w:t>
                            </w:r>
                            <w:r w:rsidRPr="008630D8">
                              <w:rPr>
                                <w:rStyle w:val="SectionLabelALLCAPSChar"/>
                                <w:rFonts w:eastAsia="GungsuhChe"/>
                                <w:sz w:val="22"/>
                                <w:szCs w:val="26"/>
                              </w:rPr>
                              <w:br/>
                              <w:t>geri@firststepsbismarck.com</w:t>
                            </w:r>
                          </w:p>
                          <w:p w:rsidR="009D130C" w:rsidRPr="00392FEB" w:rsidRDefault="009D130C" w:rsidP="00392FEB">
                            <w:pPr>
                              <w:pStyle w:val="SectionLabelALLCAPS"/>
                              <w:rPr>
                                <w:rStyle w:val="SectionLabelALLCAPSChar"/>
                                <w:rFonts w:eastAsia="GungsuhChe"/>
                                <w:b/>
                                <w:sz w:val="28"/>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83" o:spid="_x0000_s1032" type="#_x0000_t202" style="position:absolute;margin-left:325.15pt;margin-top:127.85pt;width:232.9pt;height:6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SxuwIAAMQ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" filled="f" stroked="f">
                <v:textbox>
                  <w:txbxContent>
                    <w:p w:rsidR="00DD60A4" w:rsidRDefault="00564F94" w:rsidP="00AE1E39">
                      <w:pPr>
                        <w:jc w:val="center"/>
                      </w:pPr>
                      <w:sdt>
                        <w:sdtPr>
                          <w:id w:val="-1709480974"/>
                          <w:picture/>
                        </w:sdtPr>
                        <w:sdtEndPr/>
                        <w:sdtContent>
                          <w:r w:rsidR="00C243F9">
                            <w:rPr>
                              <w:noProof/>
                            </w:rPr>
                            <w:drawing>
                              <wp:inline distT="0" distB="0" distL="0" distR="0">
                                <wp:extent cx="2419915" cy="1917700"/>
                                <wp:effectExtent l="3175" t="0" r="3175" b="3175"/>
                                <wp:docPr id="1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17423" t="6847" r="5402" b="11608"/>
                                        <a:stretch/>
                                      </pic:blipFill>
                                      <pic:spPr bwMode="auto">
                                        <a:xfrm rot="5400000">
                                          <a:off x="0" y="0"/>
                                          <a:ext cx="2431926" cy="1927218"/>
                                        </a:xfrm>
                                        <a:prstGeom prst="rect">
                                          <a:avLst/>
                                        </a:prstGeom>
                                        <a:noFill/>
                                        <a:ln>
                                          <a:noFill/>
                                        </a:ln>
                                        <a:extLst>
                                          <a:ext uri="{53640926-AAD7-44D8-BBD7-CCE9431645EC}">
                                            <a14:shadowObscured xmlns:a14="http://schemas.microsoft.com/office/drawing/2010/main"/>
                                          </a:ext>
                                        </a:extLst>
                                      </pic:spPr>
                                    </pic:pic>
                                  </a:graphicData>
                                </a:graphic>
                              </wp:inline>
                            </w:drawing>
                          </w:r>
                        </w:sdtContent>
                      </w:sdt>
                    </w:p>
                    <w:p w:rsidR="00DD60A4" w:rsidRPr="008C244E" w:rsidRDefault="00564F94" w:rsidP="008C244E">
                      <w:pPr>
                        <w:pStyle w:val="SectionLabelALLCAPS"/>
                        <w:jc w:val="center"/>
                        <w:rPr>
                          <w:sz w:val="32"/>
                        </w:rPr>
                      </w:pPr>
                      <w:sdt>
                        <w:sdtPr>
                          <w:rPr>
                            <w:rStyle w:val="PhotocaptionChar"/>
                            <w:b/>
                            <w:i w:val="0"/>
                            <w:sz w:val="32"/>
                          </w:rPr>
                          <w:id w:val="-1682956737"/>
                        </w:sdtPr>
                        <w:sdtEndPr>
                          <w:rPr>
                            <w:rStyle w:val="DefaultParagraphFont"/>
                          </w:rPr>
                        </w:sdtEndPr>
                        <w:sdtContent>
                          <w:r w:rsidR="00AE1E39" w:rsidRPr="008C244E">
                            <w:rPr>
                              <w:rStyle w:val="PhotocaptionChar"/>
                              <w:b/>
                              <w:i w:val="0"/>
                              <w:sz w:val="32"/>
                            </w:rPr>
                            <w:t>Miss Lindsey</w:t>
                          </w:r>
                        </w:sdtContent>
                      </w:sdt>
                    </w:p>
                    <w:p w:rsidR="00E93E23" w:rsidRDefault="008C244E" w:rsidP="008C244E">
                      <w:pPr>
                        <w:pStyle w:val="SectionLabelALLCAPS"/>
                        <w:ind w:firstLine="720"/>
                        <w:rPr>
                          <w:rStyle w:val="SectionLabelALLCAPSChar"/>
                          <w:rFonts w:eastAsia="GungsuhChe"/>
                          <w:sz w:val="22"/>
                          <w:szCs w:val="26"/>
                        </w:rPr>
                      </w:pPr>
                      <w:r w:rsidRPr="008C244E">
                        <w:rPr>
                          <w:rStyle w:val="SectionLabelALLCAPSChar"/>
                          <w:rFonts w:eastAsia="GungsuhChe"/>
                          <w:sz w:val="22"/>
                          <w:szCs w:val="26"/>
                        </w:rPr>
                        <w:t xml:space="preserve">Meet the newest member of the First Steps Team! This is Miss Lindsey. Miss Lindsey is the new transition room teacher with Miss Malory. She is quite excited to start working with your children and has lot of experience working with children. </w:t>
                      </w:r>
                      <w:r>
                        <w:rPr>
                          <w:rStyle w:val="SectionLabelALLCAPSChar"/>
                          <w:rFonts w:eastAsia="GungsuhChe"/>
                          <w:sz w:val="22"/>
                          <w:szCs w:val="26"/>
                        </w:rPr>
                        <w:t>She has studied in Early Childhood Development, and has had numerous jobs in the childcare field.</w:t>
                      </w:r>
                    </w:p>
                    <w:p w:rsidR="008C244E" w:rsidRDefault="009D130C" w:rsidP="008C244E">
                      <w:pPr>
                        <w:pStyle w:val="SectionLabelALLCAPS"/>
                        <w:ind w:firstLine="720"/>
                        <w:rPr>
                          <w:rStyle w:val="SectionLabelALLCAPSChar"/>
                          <w:rFonts w:eastAsia="GungsuhChe"/>
                          <w:sz w:val="22"/>
                          <w:szCs w:val="26"/>
                        </w:rPr>
                      </w:pPr>
                      <w:r>
                        <w:rPr>
                          <w:rStyle w:val="SectionLabelALLCAPSChar"/>
                          <w:rFonts w:eastAsia="GungsuhChe"/>
                          <w:sz w:val="22"/>
                          <w:szCs w:val="26"/>
                        </w:rPr>
                        <w:t>Out</w:t>
                      </w:r>
                      <w:r w:rsidR="008C244E">
                        <w:rPr>
                          <w:rStyle w:val="SectionLabelALLCAPSChar"/>
                          <w:rFonts w:eastAsia="GungsuhChe"/>
                          <w:sz w:val="22"/>
                          <w:szCs w:val="26"/>
                        </w:rPr>
                        <w:t>side of work Miss Lindsey has many hobbies. One of her favorit</w:t>
                      </w:r>
                      <w:r>
                        <w:rPr>
                          <w:rStyle w:val="SectionLabelALLCAPSChar"/>
                          <w:rFonts w:eastAsia="GungsuhChe"/>
                          <w:sz w:val="22"/>
                          <w:szCs w:val="26"/>
                        </w:rPr>
                        <w:t>e activities is cooking/baking. She also loves to spend time watching movies and listening to music. Most importantly though, Miss Lindsey loves to spend time with her new fiancé, Tanner! Congrats on the engagement Miss Lindsey. We are very happy to have Miss Lindsey on out First Steps Team.</w:t>
                      </w:r>
                    </w:p>
                    <w:p w:rsidR="009D130C" w:rsidRDefault="009D130C" w:rsidP="008C244E">
                      <w:pPr>
                        <w:pStyle w:val="SectionLabelALLCAPS"/>
                        <w:ind w:firstLine="720"/>
                        <w:rPr>
                          <w:rStyle w:val="SectionLabelALLCAPSChar"/>
                          <w:rFonts w:eastAsia="GungsuhChe"/>
                          <w:sz w:val="22"/>
                          <w:szCs w:val="26"/>
                        </w:rPr>
                      </w:pPr>
                    </w:p>
                    <w:p w:rsidR="008630D8" w:rsidRDefault="008630D8" w:rsidP="008630D8">
                      <w:pPr>
                        <w:pStyle w:val="SectionLabelALLCAPS"/>
                        <w:jc w:val="right"/>
                        <w:rPr>
                          <w:rStyle w:val="SectionLabelALLCAPSChar"/>
                          <w:rFonts w:eastAsia="GungsuhChe"/>
                          <w:bCs/>
                          <w:sz w:val="22"/>
                          <w:szCs w:val="26"/>
                        </w:rPr>
                      </w:pPr>
                    </w:p>
                    <w:p w:rsidR="008630D8" w:rsidRDefault="008630D8" w:rsidP="008630D8">
                      <w:pPr>
                        <w:pStyle w:val="SectionLabelALLCAPS"/>
                        <w:jc w:val="right"/>
                        <w:rPr>
                          <w:rStyle w:val="SectionLabelALLCAPSChar"/>
                          <w:rFonts w:eastAsia="GungsuhChe"/>
                          <w:bCs/>
                          <w:sz w:val="22"/>
                          <w:szCs w:val="26"/>
                        </w:rPr>
                      </w:pPr>
                    </w:p>
                    <w:p w:rsidR="008630D8" w:rsidRDefault="008630D8" w:rsidP="008630D8">
                      <w:pPr>
                        <w:pStyle w:val="SectionLabelALLCAPS"/>
                        <w:jc w:val="right"/>
                        <w:rPr>
                          <w:rStyle w:val="SectionLabelALLCAPSChar"/>
                          <w:rFonts w:eastAsia="GungsuhChe"/>
                          <w:bCs/>
                          <w:sz w:val="22"/>
                          <w:szCs w:val="26"/>
                        </w:rPr>
                      </w:pPr>
                    </w:p>
                    <w:p w:rsidR="00392FEB" w:rsidRPr="008630D8" w:rsidRDefault="008630D8" w:rsidP="008630D8">
                      <w:pPr>
                        <w:pStyle w:val="SectionLabelALLCAPS"/>
                        <w:jc w:val="right"/>
                        <w:rPr>
                          <w:rStyle w:val="SectionLabelALLCAPSChar"/>
                          <w:rFonts w:eastAsia="GungsuhChe"/>
                          <w:sz w:val="22"/>
                          <w:szCs w:val="26"/>
                        </w:rPr>
                      </w:pPr>
                      <w:r w:rsidRPr="008630D8">
                        <w:rPr>
                          <w:rStyle w:val="SectionLabelALLCAPSChar"/>
                          <w:rFonts w:eastAsia="GungsuhChe"/>
                          <w:bCs/>
                          <w:sz w:val="22"/>
                          <w:szCs w:val="26"/>
                        </w:rPr>
                        <w:t>First Steps East</w:t>
                      </w:r>
                      <w:r w:rsidRPr="008630D8">
                        <w:rPr>
                          <w:rStyle w:val="SectionLabelALLCAPSChar"/>
                          <w:rFonts w:eastAsia="GungsuhChe"/>
                          <w:sz w:val="22"/>
                          <w:szCs w:val="26"/>
                        </w:rPr>
                        <w:br/>
                        <w:t>1910 E Capitol Ave</w:t>
                      </w:r>
                      <w:r w:rsidRPr="008630D8">
                        <w:rPr>
                          <w:rStyle w:val="SectionLabelALLCAPSChar"/>
                          <w:rFonts w:eastAsia="GungsuhChe"/>
                          <w:sz w:val="22"/>
                          <w:szCs w:val="26"/>
                        </w:rPr>
                        <w:br/>
                        <w:t>Bismarck, ND 58501</w:t>
                      </w:r>
                      <w:r w:rsidRPr="008630D8">
                        <w:rPr>
                          <w:rStyle w:val="SectionLabelALLCAPSChar"/>
                          <w:rFonts w:eastAsia="GungsuhChe"/>
                          <w:sz w:val="22"/>
                          <w:szCs w:val="26"/>
                        </w:rPr>
                        <w:br/>
                        <w:t>(701) 258-1741</w:t>
                      </w:r>
                      <w:r w:rsidRPr="008630D8">
                        <w:rPr>
                          <w:rStyle w:val="SectionLabelALLCAPSChar"/>
                          <w:rFonts w:eastAsia="GungsuhChe"/>
                          <w:sz w:val="22"/>
                          <w:szCs w:val="26"/>
                        </w:rPr>
                        <w:br/>
                        <w:t>geri@firststepsbismarck.com</w:t>
                      </w:r>
                    </w:p>
                    <w:p w:rsidR="009D130C" w:rsidRPr="00392FEB" w:rsidRDefault="009D130C" w:rsidP="00392FEB">
                      <w:pPr>
                        <w:pStyle w:val="SectionLabelALLCAPS"/>
                        <w:rPr>
                          <w:rStyle w:val="SectionLabelALLCAPSChar"/>
                          <w:rFonts w:eastAsia="GungsuhChe"/>
                          <w:b/>
                          <w:sz w:val="28"/>
                          <w:szCs w:val="26"/>
                        </w:rPr>
                      </w:pPr>
                    </w:p>
                  </w:txbxContent>
                </v:textbox>
              </v:shape>
            </w:pict>
          </mc:Fallback>
        </mc:AlternateContent>
      </w:r>
      <w:r>
        <w:rPr>
          <w:noProof/>
        </w:rPr>
        <mc:AlternateContent>
          <mc:Choice Requires="wpg">
            <w:drawing>
              <wp:anchor distT="0" distB="0" distL="114300" distR="114300" simplePos="0" relativeHeight="251709440" behindDoc="1" locked="0" layoutInCell="1" allowOverlap="1">
                <wp:simplePos x="0" y="0"/>
                <wp:positionH relativeFrom="column">
                  <wp:posOffset>1588415</wp:posOffset>
                </wp:positionH>
                <wp:positionV relativeFrom="paragraph">
                  <wp:posOffset>8084308</wp:posOffset>
                </wp:positionV>
                <wp:extent cx="1886585" cy="1255327"/>
                <wp:effectExtent l="0" t="0" r="18415" b="2540"/>
                <wp:wrapNone/>
                <wp:docPr id="2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flipH="1">
                          <a:off x="0" y="0"/>
                          <a:ext cx="1886585" cy="1255327"/>
                          <a:chOff x="1272" y="8042"/>
                          <a:chExt cx="9360" cy="7896"/>
                        </a:xfrm>
                        <a:solidFill>
                          <a:schemeClr val="accent1">
                            <a:lumMod val="60000"/>
                            <a:lumOff val="40000"/>
                          </a:schemeClr>
                        </a:solidFill>
                      </wpg:grpSpPr>
                      <wps:wsp>
                        <wps:cNvPr id="29"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 name="Group 147"/>
                        <wpg:cNvGrpSpPr>
                          <a:grpSpLocks/>
                        </wpg:cNvGrpSpPr>
                        <wpg:grpSpPr bwMode="auto">
                          <a:xfrm>
                            <a:off x="1272" y="8042"/>
                            <a:ext cx="9360" cy="7896"/>
                            <a:chOff x="1272" y="8042"/>
                            <a:chExt cx="9360" cy="7896"/>
                          </a:xfrm>
                          <a:grpFill/>
                        </wpg:grpSpPr>
                        <wps:wsp>
                          <wps:cNvPr id="31"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 name="Group 149"/>
                          <wpg:cNvGrpSpPr>
                            <a:grpSpLocks/>
                          </wpg:cNvGrpSpPr>
                          <wpg:grpSpPr bwMode="auto">
                            <a:xfrm>
                              <a:off x="1272" y="8042"/>
                              <a:ext cx="9360" cy="7896"/>
                              <a:chOff x="1272" y="8042"/>
                              <a:chExt cx="9360" cy="7896"/>
                            </a:xfrm>
                            <a:grpFill/>
                          </wpg:grpSpPr>
                          <wps:wsp>
                            <wps:cNvPr id="33"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9041860" id="Group 145" o:spid="_x0000_s1026" style="position:absolute;margin-left:125.05pt;margin-top:636.55pt;width:148.55pt;height:98.85pt;rotation:-471108fd;flip:x;z-index:-25160704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rAsIA&#10;AADbAAAADwAAAGRycy9kb3ducmV2LnhtbESPT4vCMBTE78J+h/AWvGmqh0WrUWRBWfYg+Ofi7dE8&#10;22Ly0m2yNvrpjSB4HGbmN8x8Ga0RV2p97VjBaJiBIC6crrlUcDysBxMQPiBrNI5JwY08LBcfvTnm&#10;2nW8o+s+lCJB2OeooAqhyaX0RUUW/dA1xMk7u9ZiSLItpW6xS3Br5DjLvqTFmtNChQ19V1Rc9v9W&#10;AW/uXXaIo78tx9rg2Zwmv/KkVP8zrmYgAsXwDr/aP1rBeArP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SsCwgAAANsAAAAPAAAAAAAAAAAAAAAAAJgCAABkcnMvZG93&#10;bnJldi54bWxQSwUGAAAAAAQABAD1AAAAhw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ed="f"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H2cMA&#10;AADbAAAADwAAAGRycy9kb3ducmV2LnhtbESPS4vCQBCE74L/YWhhbzqJy4pEJyKCungRHwePTabz&#10;0ExPyIwx++93hIU9FlX1FbVc9aYWHbWusqwgnkQgiDOrKy4UXC/b8RyE88gaa8uk4IccrNLhYImJ&#10;ti8+UXf2hQgQdgkqKL1vEildVpJBN7ENcfBy2xr0QbaF1C2+AtzUchpFM2mw4rBQYkObkrLH+WkC&#10;pdhu4mr3Zfpbt8/9vTscL9FBqY9Rv16A8NT7//Bf+1sr+Izh/SX8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H2cMAAADbAAAADwAAAAAAAAAAAAAAAACYAgAAZHJzL2Rv&#10;d25yZXYueG1sUEsFBgAAAAAEAAQA9QAAAIgD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ed="f"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4LcUA&#10;AADbAAAADwAAAGRycy9kb3ducmV2LnhtbESPT2vCQBTE74LfYXmCl1I3USiSukqxFHpq8c+hvT2y&#10;zyQ0+zbNvsS0n94VBI/DzPyGWW0GV6ue2lB5NpDOElDEubcVFwaOh7fHJaggyBZrz2TgjwJs1uPR&#10;CjPrz7yjfi+FihAOGRooRZpM65CX5DDMfEMcvZNvHUqUbaFti+cId7WeJ8mTdlhxXCixoW1J+c++&#10;cwb+f5efH0n6lXby7V67Xh7c9tQZM50ML8+ghAa5h2/td2tgsYDrl/gD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3gtxQAAANsAAAAPAAAAAAAAAAAAAAAAAJgCAABkcnMv&#10;ZG93bnJldi54bWxQSwUGAAAAAAQABAD1AAAAigM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ed="f"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4ksYA&#10;AADbAAAADwAAAGRycy9kb3ducmV2LnhtbESPQWvCQBSE70L/w/IEL1I3tVLa1FWkJaCgSG2h10f2&#10;NRvMvk2yq6b+elcQPA4z8w0znXe2EkdqfelYwdMoAUGcO11yoeDnO3t8BeEDssbKMSn4Jw/z2UNv&#10;iql2J/6i4y4UIkLYp6jAhFCnUvrckEU/cjVx9P5cazFE2RZSt3iKcFvJcZK8SIslxwWDNX0Yyve7&#10;g1WQ/a6GJmvo/DZx2/XnZtFsm7xRatDvFu8gAnXhHr61l1rB8wSuX+I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4ksYAAADbAAAADwAAAAAAAAAAAAAAAACYAgAAZHJz&#10;L2Rvd25yZXYueG1sUEsFBgAAAAAEAAQA9QAAAIsD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ed="f"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EsMA&#10;AADbAAAADwAAAGRycy9kb3ducmV2LnhtbESPT4vCMBTE7wt+h/AEL6Kpu6toNYqsLMjixT8Hj4/m&#10;2Rabl9rEtn57Iwh7HGbmN8xi1ZpC1FS53LKC0TACQZxYnXOq4HT8HUxBOI+ssbBMCh7kYLXsfCww&#10;1rbhPdUHn4oAYRejgsz7MpbSJRkZdENbEgfvYiuDPsgqlbrCJsBNIT+jaCIN5hwWMizpJ6Pkergb&#10;Bbs675NO//SN93pz3kzWfvbdKNXrtus5CE+t/w+/21ut4GsMr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6/EsMAAADbAAAADwAAAAAAAAAAAAAAAACYAgAAZHJzL2Rv&#10;d25yZXYueG1sUEsFBgAAAAAEAAQA9QAAAIg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ed="f"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95MMA&#10;AADbAAAADwAAAGRycy9kb3ducmV2LnhtbESPQWvCQBSE70L/w/IK3nRTRSmpqzRFUfCiqe35sfua&#10;pGbfhuyq8d+7guBxmJlvmNmis7U4U+srxwrehgkIYu1MxYWCw/dq8A7CB2SDtWNScCUPi/lLb4ap&#10;cRfe0zkPhYgQ9ikqKENoUim9LsmiH7qGOHp/rrUYomwLaVq8RLit5ShJptJixXGhxIa+StLH/GQV&#10;HCnb/ur17medH/5pUujM75aZUv3X7vMDRKAuPMOP9sYoGE/h/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995M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ed="f"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KtMEA&#10;AADbAAAADwAAAGRycy9kb3ducmV2LnhtbESPQYvCMBSE78L+h/AWvGm6CrpUo7hC0Juoy+710Tzb&#10;YvNSmtjWf28EweMwM98wy3VvK9FS40vHCr7GCQjizJmScwW/Zz36BuEDssHKMSm4k4f16mOwxNS4&#10;jo/UnkIuIoR9igqKEOpUSp8VZNGPXU0cvYtrLIYom1yaBrsIt5WcJMlMWiw5LhRY07ag7Hq6WQWb&#10;ahdYe61v+vov6a9rpz/JQanhZ79ZgAjUh3f41d4bBdM5PL/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rCrTBAAAA2wAAAA8AAAAAAAAAAAAAAAAAmAIAAGRycy9kb3du&#10;cmV2LnhtbFBLBQYAAAAABAAEAPUAAACG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ed="f"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BqcEA&#10;AADbAAAADwAAAGRycy9kb3ducmV2LnhtbERP3WrCMBS+F/YO4Qy802SWyaxGGTpFBC/W+gCH5tgW&#10;m5PSZLXu6c3FYJcf3/9qM9hG9NT52rGGt6kCQVw4U3Op4ZLvJx8gfEA22DgmDQ/ysFm/jFaYGnfn&#10;b+qzUIoYwj5FDVUIbSqlLyqy6KeuJY7c1XUWQ4RdKU2H9xhuGzlTai4t1hwbKmxpW1Fxy36shtP7&#10;4vdre+jV7poVjdqfE3PIE63Hr8PnEkSgIfyL/9xHoyGJY+OX+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4AanBAAAA2w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ed="f"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D0024B">
        <w:rPr>
          <w:noProof/>
        </w:rPr>
        <mc:AlternateContent>
          <mc:Choice Requires="wps">
            <w:drawing>
              <wp:anchor distT="0" distB="0" distL="114300" distR="114300" simplePos="0" relativeHeight="251712512" behindDoc="0" locked="0" layoutInCell="1" allowOverlap="1">
                <wp:simplePos x="0" y="0"/>
                <wp:positionH relativeFrom="column">
                  <wp:posOffset>441960</wp:posOffset>
                </wp:positionH>
                <wp:positionV relativeFrom="paragraph">
                  <wp:posOffset>873760</wp:posOffset>
                </wp:positionV>
                <wp:extent cx="2995295" cy="8267700"/>
                <wp:effectExtent l="3810" t="0" r="1270" b="2540"/>
                <wp:wrapNone/>
                <wp:docPr id="4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9D130C" w:rsidP="009D130C">
                            <w:pPr>
                              <w:pStyle w:val="SectionLabelALLCAPS"/>
                              <w:jc w:val="center"/>
                              <w:rPr>
                                <w:rStyle w:val="SectionLabelALLCAPSChar"/>
                                <w:b/>
                                <w:caps/>
                                <w:sz w:val="32"/>
                              </w:rPr>
                            </w:pPr>
                            <w:r>
                              <w:rPr>
                                <w:rStyle w:val="SectionLabelALLCAPSChar"/>
                                <w:b/>
                                <w:caps/>
                                <w:sz w:val="32"/>
                              </w:rPr>
                              <w:t>Spring is Here!</w:t>
                            </w:r>
                          </w:p>
                          <w:p w:rsidR="009D130C" w:rsidRPr="009D130C" w:rsidRDefault="009D130C" w:rsidP="003E798F">
                            <w:pPr>
                              <w:pStyle w:val="SectionLabelALLCAPS"/>
                              <w:ind w:firstLine="720"/>
                              <w:rPr>
                                <w:rStyle w:val="SectionLabelALLCAPSChar"/>
                                <w:rFonts w:eastAsia="GungsuhChe"/>
                                <w:sz w:val="22"/>
                                <w:szCs w:val="26"/>
                              </w:rPr>
                            </w:pPr>
                            <w:r>
                              <w:rPr>
                                <w:rStyle w:val="SectionLabelALLCAPSChar"/>
                                <w:rFonts w:eastAsia="GungsuhChe"/>
                                <w:sz w:val="22"/>
                                <w:szCs w:val="26"/>
                              </w:rPr>
                              <w:t>After a snow and blizzard filled winter, we are happy that spring is upon us. With the change in season comes a change in</w:t>
                            </w:r>
                            <w:r w:rsidR="00392FEB">
                              <w:rPr>
                                <w:rStyle w:val="SectionLabelALLCAPSChar"/>
                                <w:rFonts w:eastAsia="GungsuhChe"/>
                                <w:sz w:val="22"/>
                                <w:szCs w:val="26"/>
                              </w:rPr>
                              <w:t xml:space="preserve"> weather and appropriate</w:t>
                            </w:r>
                            <w:r>
                              <w:rPr>
                                <w:rStyle w:val="SectionLabelALLCAPSChar"/>
                                <w:rFonts w:eastAsia="GungsuhChe"/>
                                <w:sz w:val="22"/>
                                <w:szCs w:val="26"/>
                              </w:rPr>
                              <w:t xml:space="preserve"> outdoor clothing. We want to make sure that every kid is properly dressed for this lovely season. That is why we have a few rules to keep in mind when dressing up your kiddos for outside play in the morning. </w:t>
                            </w:r>
                          </w:p>
                          <w:p w:rsidR="00CD7B4D" w:rsidRDefault="009D130C" w:rsidP="008C7493">
                            <w:pPr>
                              <w:pStyle w:val="Text"/>
                              <w:numPr>
                                <w:ilvl w:val="0"/>
                                <w:numId w:val="4"/>
                              </w:numPr>
                            </w:pPr>
                            <w:r>
                              <w:t>Children must have a long sleeved jacket or sweater in the morning no matter what the temperature is. As the day goes on and temperatures change, we may be able to take off our jackets.</w:t>
                            </w:r>
                          </w:p>
                          <w:p w:rsidR="009D130C" w:rsidRDefault="009D130C" w:rsidP="008C7493">
                            <w:pPr>
                              <w:pStyle w:val="Text"/>
                              <w:numPr>
                                <w:ilvl w:val="0"/>
                                <w:numId w:val="4"/>
                              </w:numPr>
                            </w:pPr>
                            <w:r>
                              <w:t>Children must have pants on all day. No shorts are allowed for outside play yet.</w:t>
                            </w:r>
                          </w:p>
                          <w:p w:rsidR="009D130C" w:rsidRDefault="00392FEB" w:rsidP="008C7493">
                            <w:pPr>
                              <w:pStyle w:val="Text"/>
                              <w:numPr>
                                <w:ilvl w:val="0"/>
                                <w:numId w:val="4"/>
                              </w:numPr>
                            </w:pPr>
                            <w:r>
                              <w:t>Hats and gloves need to be in your child’s cubby still. We may not use them again, but the weather is never predictable. You can never outsmart Mother Nature!</w:t>
                            </w:r>
                          </w:p>
                          <w:p w:rsidR="00392FEB" w:rsidRDefault="00392FEB" w:rsidP="003E798F">
                            <w:pPr>
                              <w:pStyle w:val="Text"/>
                              <w:ind w:firstLine="720"/>
                            </w:pPr>
                            <w:r>
                              <w:t>Thank you in advance for helping us make sure that your children are given the opportunity to enjoy as much fun outdoor time as possible.</w:t>
                            </w:r>
                          </w:p>
                          <w:p w:rsidR="00392FEB" w:rsidRDefault="00392FEB" w:rsidP="008C7493">
                            <w:pPr>
                              <w:pStyle w:val="Text"/>
                            </w:pPr>
                          </w:p>
                          <w:p w:rsidR="00392FEB" w:rsidRDefault="00392FEB" w:rsidP="008C7493">
                            <w:pPr>
                              <w:pStyle w:val="Text"/>
                            </w:pPr>
                          </w:p>
                          <w:p w:rsidR="00392FEB" w:rsidRPr="00043D62" w:rsidRDefault="00392FEB" w:rsidP="00043D62">
                            <w:pPr>
                              <w:pStyle w:val="Text"/>
                              <w:jc w:val="center"/>
                              <w:rPr>
                                <w:rStyle w:val="PhotocaptionChar"/>
                                <w:rFonts w:eastAsiaTheme="majorHAnsi"/>
                                <w:i w:val="0"/>
                                <w:caps/>
                                <w:sz w:val="32"/>
                              </w:rPr>
                            </w:pPr>
                            <w:r w:rsidRPr="00043D62">
                              <w:rPr>
                                <w:rStyle w:val="PhotocaptionChar"/>
                                <w:rFonts w:eastAsiaTheme="majorHAnsi"/>
                                <w:i w:val="0"/>
                                <w:caps/>
                                <w:sz w:val="32"/>
                              </w:rPr>
                              <w:t>GOODBYE MISS CINNAMON</w:t>
                            </w:r>
                          </w:p>
                          <w:p w:rsidR="00392FEB" w:rsidRPr="00392FEB" w:rsidRDefault="00392FEB" w:rsidP="008C7493">
                            <w:pPr>
                              <w:pStyle w:val="Text"/>
                            </w:pPr>
                            <w:r>
                              <w:tab/>
                              <w:t xml:space="preserve">We are sad to announce that one of our wonderful staff members is leaving us. One of our awesome </w:t>
                            </w:r>
                            <w:bookmarkStart w:id="0" w:name="_GoBack"/>
                            <w:bookmarkEnd w:id="0"/>
                            <w:r w:rsidR="00722BA1">
                              <w:t>three-year-old</w:t>
                            </w:r>
                            <w:r>
                              <w:t xml:space="preserve"> teachers, Miss Cinnamon, is leaving. Miss Cinnamon is leaving to go back to her hometown in Washington. Miss Cinnamon is going back to be with her family, and we are happy for her. Miss Cinnamon has worked at First Steps for two years. We have enjoyed every minute of her hard work and cheerful personality.  Best of luck on your new adventure Miss Cinnamon!</w:t>
                            </w:r>
                          </w:p>
                          <w:p w:rsidR="00DD60A4" w:rsidRPr="004F0F33" w:rsidRDefault="00DD60A4" w:rsidP="004F0F33">
                            <w:pPr>
                              <w:pStyle w:val="SectionLabelALLCAPS"/>
                            </w:pPr>
                          </w:p>
                          <w:p w:rsidR="00DD60A4" w:rsidRDefault="00DD60A4" w:rsidP="008C7493">
                            <w:pPr>
                              <w:pStyle w:val="Text"/>
                              <w:rPr>
                                <w:rStyle w:val="Text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3" type="#_x0000_t202" style="position:absolute;margin-left:34.8pt;margin-top:68.8pt;width:235.85pt;height:6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" filled="f" stroked="f">
                <v:textbox inset="0,0,0,0">
                  <w:txbxContent>
                    <w:p w:rsidR="00DD60A4" w:rsidRDefault="009D130C" w:rsidP="009D130C">
                      <w:pPr>
                        <w:pStyle w:val="SectionLabelALLCAPS"/>
                        <w:jc w:val="center"/>
                        <w:rPr>
                          <w:rStyle w:val="SectionLabelALLCAPSChar"/>
                          <w:b/>
                          <w:caps/>
                          <w:sz w:val="32"/>
                        </w:rPr>
                      </w:pPr>
                      <w:r>
                        <w:rPr>
                          <w:rStyle w:val="SectionLabelALLCAPSChar"/>
                          <w:b/>
                          <w:caps/>
                          <w:sz w:val="32"/>
                        </w:rPr>
                        <w:t>Spring is Here!</w:t>
                      </w:r>
                    </w:p>
                    <w:p w:rsidR="009D130C" w:rsidRPr="009D130C" w:rsidRDefault="009D130C" w:rsidP="003E798F">
                      <w:pPr>
                        <w:pStyle w:val="SectionLabelALLCAPS"/>
                        <w:ind w:firstLine="720"/>
                        <w:rPr>
                          <w:rStyle w:val="SectionLabelALLCAPSChar"/>
                          <w:rFonts w:eastAsia="GungsuhChe"/>
                          <w:sz w:val="22"/>
                          <w:szCs w:val="26"/>
                        </w:rPr>
                      </w:pPr>
                      <w:r>
                        <w:rPr>
                          <w:rStyle w:val="SectionLabelALLCAPSChar"/>
                          <w:rFonts w:eastAsia="GungsuhChe"/>
                          <w:sz w:val="22"/>
                          <w:szCs w:val="26"/>
                        </w:rPr>
                        <w:t>After a snow and blizzard filled winter, we are happy that spring is upon us. With the change in season comes a change in</w:t>
                      </w:r>
                      <w:r w:rsidR="00392FEB">
                        <w:rPr>
                          <w:rStyle w:val="SectionLabelALLCAPSChar"/>
                          <w:rFonts w:eastAsia="GungsuhChe"/>
                          <w:sz w:val="22"/>
                          <w:szCs w:val="26"/>
                        </w:rPr>
                        <w:t xml:space="preserve"> weather and appropriate</w:t>
                      </w:r>
                      <w:r>
                        <w:rPr>
                          <w:rStyle w:val="SectionLabelALLCAPSChar"/>
                          <w:rFonts w:eastAsia="GungsuhChe"/>
                          <w:sz w:val="22"/>
                          <w:szCs w:val="26"/>
                        </w:rPr>
                        <w:t xml:space="preserve"> outdoor clothing. We want to make sure that every kid is properly dressed for this lovely season. That is why we have a few rules to keep in mind when dressing up your kiddos for outside play in the morning. </w:t>
                      </w:r>
                    </w:p>
                    <w:p w:rsidR="00CD7B4D" w:rsidRDefault="009D130C" w:rsidP="008C7493">
                      <w:pPr>
                        <w:pStyle w:val="Text"/>
                        <w:numPr>
                          <w:ilvl w:val="0"/>
                          <w:numId w:val="4"/>
                        </w:numPr>
                      </w:pPr>
                      <w:r>
                        <w:t>Children must have a long sleeved jacket or sweater in the morning no matter what the temperature is. As the day goes on and temperatures change, we may be able to take off our jackets.</w:t>
                      </w:r>
                    </w:p>
                    <w:p w:rsidR="009D130C" w:rsidRDefault="009D130C" w:rsidP="008C7493">
                      <w:pPr>
                        <w:pStyle w:val="Text"/>
                        <w:numPr>
                          <w:ilvl w:val="0"/>
                          <w:numId w:val="4"/>
                        </w:numPr>
                      </w:pPr>
                      <w:r>
                        <w:t>Children must have pants on all day. No shorts are allowed for outside play yet.</w:t>
                      </w:r>
                    </w:p>
                    <w:p w:rsidR="009D130C" w:rsidRDefault="00392FEB" w:rsidP="008C7493">
                      <w:pPr>
                        <w:pStyle w:val="Text"/>
                        <w:numPr>
                          <w:ilvl w:val="0"/>
                          <w:numId w:val="4"/>
                        </w:numPr>
                      </w:pPr>
                      <w:r>
                        <w:t>Hats and gloves need to be in your child’s cubby still. We may not use them again, but the weather is never predictable. You can never outsmart Mother Nature!</w:t>
                      </w:r>
                    </w:p>
                    <w:p w:rsidR="00392FEB" w:rsidRDefault="00392FEB" w:rsidP="003E798F">
                      <w:pPr>
                        <w:pStyle w:val="Text"/>
                        <w:ind w:firstLine="720"/>
                      </w:pPr>
                      <w:r>
                        <w:t>Thank you in advance for helping us make sure that your children are given the opportunity to enjoy as much fun outdoor time as possible.</w:t>
                      </w:r>
                    </w:p>
                    <w:p w:rsidR="00392FEB" w:rsidRDefault="00392FEB" w:rsidP="008C7493">
                      <w:pPr>
                        <w:pStyle w:val="Text"/>
                      </w:pPr>
                    </w:p>
                    <w:p w:rsidR="00392FEB" w:rsidRDefault="00392FEB" w:rsidP="008C7493">
                      <w:pPr>
                        <w:pStyle w:val="Text"/>
                      </w:pPr>
                    </w:p>
                    <w:p w:rsidR="00392FEB" w:rsidRPr="00043D62" w:rsidRDefault="00392FEB" w:rsidP="00043D62">
                      <w:pPr>
                        <w:pStyle w:val="Text"/>
                        <w:jc w:val="center"/>
                        <w:rPr>
                          <w:rStyle w:val="PhotocaptionChar"/>
                          <w:rFonts w:eastAsiaTheme="majorHAnsi"/>
                          <w:i w:val="0"/>
                          <w:caps/>
                          <w:sz w:val="32"/>
                        </w:rPr>
                      </w:pPr>
                      <w:r w:rsidRPr="00043D62">
                        <w:rPr>
                          <w:rStyle w:val="PhotocaptionChar"/>
                          <w:rFonts w:eastAsiaTheme="majorHAnsi"/>
                          <w:i w:val="0"/>
                          <w:caps/>
                          <w:sz w:val="32"/>
                        </w:rPr>
                        <w:t>GOODBYE MISS CINNAMON</w:t>
                      </w:r>
                    </w:p>
                    <w:p w:rsidR="00392FEB" w:rsidRPr="00392FEB" w:rsidRDefault="00392FEB" w:rsidP="008C7493">
                      <w:pPr>
                        <w:pStyle w:val="Text"/>
                      </w:pPr>
                      <w:r>
                        <w:tab/>
                        <w:t xml:space="preserve">We are sad to announce that one of our wonderful staff members is leaving us. One of our awesome </w:t>
                      </w:r>
                      <w:bookmarkStart w:id="1" w:name="_GoBack"/>
                      <w:bookmarkEnd w:id="1"/>
                      <w:r w:rsidR="00722BA1">
                        <w:t>three-year-old</w:t>
                      </w:r>
                      <w:r>
                        <w:t xml:space="preserve"> teachers, Miss Cinnamon, is leaving. Miss Cinnamon is leaving to go back to her hometown in Washington. Miss Cinnamon is going back to be with her family, and we are happy for her. Miss Cinnamon has worked at First Steps for two years. We have enjoyed every minute of her hard work and cheerful personality.  Best of luck on your new adventure Miss Cinnamon!</w:t>
                      </w:r>
                    </w:p>
                    <w:p w:rsidR="00DD60A4" w:rsidRPr="004F0F33" w:rsidRDefault="00DD60A4" w:rsidP="004F0F33">
                      <w:pPr>
                        <w:pStyle w:val="SectionLabelALLCAPS"/>
                      </w:pPr>
                    </w:p>
                    <w:p w:rsidR="00DD60A4" w:rsidRDefault="00DD60A4" w:rsidP="008C7493">
                      <w:pPr>
                        <w:pStyle w:val="Text"/>
                        <w:rPr>
                          <w:rStyle w:val="TextChar"/>
                        </w:rPr>
                      </w:pPr>
                    </w:p>
                  </w:txbxContent>
                </v:textbox>
              </v:shape>
            </w:pict>
          </mc:Fallback>
        </mc:AlternateContent>
      </w:r>
      <w:r w:rsidR="00D0024B">
        <w:rPr>
          <w:noProof/>
        </w:rPr>
        <mc:AlternateContent>
          <mc:Choice Requires="wps">
            <w:drawing>
              <wp:anchor distT="0" distB="0" distL="114300" distR="114300" simplePos="0" relativeHeight="251655166" behindDoc="1" locked="0" layoutInCell="1" allowOverlap="1">
                <wp:simplePos x="0" y="0"/>
                <wp:positionH relativeFrom="column">
                  <wp:posOffset>3854450</wp:posOffset>
                </wp:positionH>
                <wp:positionV relativeFrom="paragraph">
                  <wp:posOffset>1010285</wp:posOffset>
                </wp:positionV>
                <wp:extent cx="3395345" cy="8509635"/>
                <wp:effectExtent l="0" t="0" r="0" b="5715"/>
                <wp:wrapNone/>
                <wp:docPr id="27"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1">
                            <a:lumMod val="60000"/>
                            <a:lumOff val="4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BC5B96"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95b3d7 [1940]" stroked="f">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D0024B">
        <w:rPr>
          <w:noProof/>
        </w:rPr>
        <mc:AlternateContent>
          <mc:Choice Requires="wps">
            <w:drawing>
              <wp:anchor distT="0" distB="0" distL="114300" distR="114300" simplePos="0" relativeHeight="251654142" behindDoc="0" locked="0" layoutInCell="1" allowOverlap="1">
                <wp:simplePos x="0" y="0"/>
                <wp:positionH relativeFrom="column">
                  <wp:posOffset>3655060</wp:posOffset>
                </wp:positionH>
                <wp:positionV relativeFrom="paragraph">
                  <wp:posOffset>868045</wp:posOffset>
                </wp:positionV>
                <wp:extent cx="3601720" cy="8662670"/>
                <wp:effectExtent l="6985" t="1270" r="1270" b="3810"/>
                <wp:wrapNone/>
                <wp:docPr id="26"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7608EB"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D0024B">
        <w:rPr>
          <w:noProof/>
        </w:rPr>
        <mc:AlternateContent>
          <mc:Choice Requires="wps">
            <w:drawing>
              <wp:anchor distT="0" distB="0" distL="114300" distR="114300" simplePos="0" relativeHeight="251653118" behindDoc="1" locked="0" layoutInCell="1" allowOverlap="1">
                <wp:simplePos x="0" y="0"/>
                <wp:positionH relativeFrom="column">
                  <wp:posOffset>92075</wp:posOffset>
                </wp:positionH>
                <wp:positionV relativeFrom="paragraph">
                  <wp:posOffset>417830</wp:posOffset>
                </wp:positionV>
                <wp:extent cx="3885565" cy="9006840"/>
                <wp:effectExtent l="0" t="0" r="635" b="3810"/>
                <wp:wrapNone/>
                <wp:docPr id="25"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accent2">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74F722"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e5b8b7 [1301]" stroked="f">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w:pict>
          </mc:Fallback>
        </mc:AlternateContent>
      </w:r>
      <w:r w:rsidR="00D0024B">
        <w:rPr>
          <w:noProof/>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6350" t="7620" r="635" b="2540"/>
                <wp:wrapNone/>
                <wp:docPr id="2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0BEEF7"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D0024B">
        <w:rPr>
          <w:noProof/>
        </w:rPr>
        <mc:AlternateContent>
          <mc:Choice Requires="wpg">
            <w:drawing>
              <wp:anchor distT="0" distB="0" distL="114300" distR="114300" simplePos="0" relativeHeight="251668480" behindDoc="0" locked="0" layoutInCell="1" allowOverlap="1">
                <wp:simplePos x="0" y="0"/>
                <wp:positionH relativeFrom="column">
                  <wp:posOffset>5716905</wp:posOffset>
                </wp:positionH>
                <wp:positionV relativeFrom="paragraph">
                  <wp:posOffset>-320675</wp:posOffset>
                </wp:positionV>
                <wp:extent cx="954405" cy="2231390"/>
                <wp:effectExtent l="0" t="127000" r="0" b="13970"/>
                <wp:wrapNone/>
                <wp:docPr id="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2"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EA3CB9"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88QA&#10;AADaAAAADwAAAGRycy9kb3ducmV2LnhtbESPQWvCQBSE7wX/w/KE3pqNpdWSuooVCoWiJKkHe3tk&#10;n0kw+zZkt0n6711B8DjMzDfMcj2aRvTUudqyglkUgyAurK65VHD4+Xx6A+E8ssbGMin4Jwfr1eRh&#10;iYm2A2fU574UAcIuQQWV920ipSsqMugi2xIH72Q7gz7IrpS6wyHATSOf43guDdYcFipsaVtRcc7/&#10;jILdUB6/299hu09dylS/jK8Zfyj1OB037yA8jf4evrW/tIIFXK+EG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fPEAAAA2gAAAA8AAAAAAAAAAAAAAAAAmAIAAGRycy9k&#10;b3ducmV2LnhtbFBLBQYAAAAABAAEAPUAAACJ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GdMQA&#10;AADbAAAADwAAAGRycy9kb3ducmV2LnhtbESPQWvCQBCF7wX/wzJCL6VubKC2qatoodIejYIeh+yY&#10;BLOzYXer6b/vHARvM7w3730zXw6uUxcKsfVsYDrJQBFX3rZcG9jvvp7fQMWEbLHzTAb+KMJyMXqY&#10;Y2H9lbd0KVOtJIRjgQaalPpC61g15DBOfE8s2skHh0nWUGsb8CrhrtMvWfaqHbYsDQ329NlQdS5/&#10;nYF89tM/bcptroewfs83a8798WDM43hYfYBKNKS7+Xb9bQVf6OUXG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xnTEAAAA2wAAAA8AAAAAAAAAAAAAAAAAmAIAAGRycy9k&#10;b3ducmV2LnhtbFBLBQYAAAAABAAEAPUAAACJ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zDMEA&#10;AADbAAAADwAAAGRycy9kb3ducmV2LnhtbERPS2vCQBC+F/oflin0VjfxUCRmlfhqPVmM0vOQnSbB&#10;7GzIrkn8964g9DYf33PS5Wga0VPnassK4kkEgriwuuZSwfm0+5iBcB5ZY2OZFNzIwXLx+pJiou3A&#10;R+pzX4oQwi5BBZX3bSKlKyoy6Ca2JQ7cn+0M+gC7UuoOhxBuGjmNok9psObQUGFL64qKS341Cur2&#10;N8ricf/9tSoO65/svEG33Sj1/jZmcxCeRv8vfrr3OsyP4fFLOE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48wzBAAAA2wAAAA8AAAAAAAAAAAAAAAAAmAIAAGRycy9kb3du&#10;cmV2LnhtbFBLBQYAAAAABAAEAPUAAACGAw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mb8A&#10;AADbAAAADwAAAGRycy9kb3ducmV2LnhtbERPTYvCMBC9L/gfwgje1lSRItUoorgsHhZ0F89DMzbF&#10;ZlKSWOu/NwuCt3m8z1mue9uIjnyoHSuYjDMQxKXTNVcK/n73n3MQISJrbByTggcFWK8GH0sstLvz&#10;kbpTrEQK4VCgAhNjW0gZSkMWw9i1xIm7OG8xJugrqT3eU7ht5DTLcmmx5tRgsKWtofJ6ulkFO0df&#10;++588O3O/DDGWf7YXnKlRsN+swARqY9v8cv9rdP8Kfz/kg6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dj6ZvwAAANsAAAAPAAAAAAAAAAAAAAAAAJgCAABkcnMvZG93bnJl&#10;di54bWxQSwUGAAAAAAQABAD1AAAAhA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8jsEA&#10;AADbAAAADwAAAGRycy9kb3ducmV2LnhtbERP22rCQBB9F/yHZYS+6UYltaSuooLQQhsw9gOG7DQJ&#10;ZmdDdk1iv74rCL7N4VxnvR1MLTpqXWVZwXwWgSDOra64UPBzPk7fQDiPrLG2TApu5GC7GY/WmGjb&#10;84m6zBcihLBLUEHpfZNI6fKSDLqZbYgD92tbgz7AtpC6xT6Em1ououhVGqw4NJTY0KGk/JJdjQKp&#10;077Jv9Lue7GK43QfV3/686bUy2TYvYPwNPin+OH+0GH+Eu6/h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8PI7BAAAA2wAAAA8AAAAAAAAAAAAAAAAAmAIAAGRycy9kb3du&#10;cmV2LnhtbFBLBQYAAAAABAAEAPUAAACG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MVMQA&#10;AADbAAAADwAAAGRycy9kb3ducmV2LnhtbERPTWsCMRC9F/wPYQRvNdtqy3ZrFKkW7EFEbcseh810&#10;s5hMlk2q23/fFAre5vE+Z7bonRVn6kLjWcHdOANBXHndcK3g/fh6m4MIEVmj9UwKfijAYj64mWGh&#10;/YX3dD7EWqQQDgUqMDG2hZShMuQwjH1LnLgv3zmMCXa11B1eUriz8j7LHqXDhlODwZZeDFWnw7dT&#10;UH68lU/rbGsnq125b+1nbh6OuVKjYb98BhGpj1fxv3uj0/wp/P2SD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9jFTEAAAA2wAAAA8AAAAAAAAAAAAAAAAAmAIAAGRycy9k&#10;b3ducmV2LnhtbFBLBQYAAAAABAAEAPUAAACJAw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LzcAA&#10;AADbAAAADwAAAGRycy9kb3ducmV2LnhtbERPzWrCQBC+F3yHZQRvzcZqi0RXsQax11gfYMiOSTA7&#10;G7IbTfL0rlDobT6+39nselOLO7WusqxgHsUgiHOrKy4UXH6P7ysQziNrrC2TgoEc7LaTtw0m2j44&#10;o/vZFyKEsEtQQel9k0jp8pIMusg2xIG72tagD7AtpG7xEcJNLT/i+EsarDg0lNjQoaT8du6MAsrm&#10;2WlhxnjZDadxKfvUjt+pUrNpv1+D8NT7f/Gf+0eH+Z/w+iUc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TLzcAAAADbAAAADwAAAAAAAAAAAAAAAACYAgAAZHJzL2Rvd25y&#10;ZXYueG1sUEsFBgAAAAAEAAQA9QAAAIU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2sEA&#10;AADbAAAADwAAAGRycy9kb3ducmV2LnhtbERPTYvCMBC9C/sfwizsTVP3IFqNIhVBFinqLnqdNmNb&#10;bCalyWr990YQvM3jfc5s0ZlaXKl1lWUFw0EEgji3uuJCwd/vuj8G4TyyxtoyKbiTg8X8ozfDWNsb&#10;7+l68IUIIexiVFB638RSurwkg25gG+LAnW1r0AfYFlK3eAvhppbfUTSSBisODSU2lJSUXw7/RoGj&#10;XRZNTlmaTX7SerjaJMdtmij19dktpyA8df4tfrk3Oswfwf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f3drBAAAA2wAAAA8AAAAAAAAAAAAAAAAAmAIAAGRycy9kb3du&#10;cmV2LnhtbFBLBQYAAAAABAAEAPUAAACG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5rcAA&#10;AADbAAAADwAAAGRycy9kb3ducmV2LnhtbERPy6rCMBDdC/cfwghuyjW9LlSqUUQQ1IXgY3GXYzO2&#10;xWZSkqj1740guJvDec503ppa3Mn5yrKCv34Kgji3uuJCwem4+h2D8AFZY22ZFDzJw3z205lipu2D&#10;93Q/hELEEPYZKihDaDIpfV6SQd+3DXHkLtYZDBG6QmqHjxhuajlI06E0WHFsKLGhZUn59XAzCpJR&#10;8j82DlfndJHU291mcHVLo1Sv2y4mIAK14Sv+uNc6zh/B+5d4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5rc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5UsMA&#10;AADbAAAADwAAAGRycy9kb3ducmV2LnhtbESPQWvDMAyF74P9B6PBbqvTHrqS1S2hUNiprNnoWbPV&#10;JDSWg+2l6X79dCjsJvGe3vu03k6+VyPF1AU2MJ8VoIhtcB03Br4+9y8rUCkjO+wDk4EbJdhuHh/W&#10;WLpw5SONdW6UhHAq0UCb81BqnWxLHtMsDMSinUP0mGWNjXYRrxLue70oiqX22LE0tDjQriV7qX+8&#10;gcPHYaxXv/uhWlbfUdv+9XSy0Zjnp6l6A5Vpyv/m+/W7E3yBlV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m5UsMAAADbAAAADwAAAAAAAAAAAAAAAACYAgAAZHJzL2Rv&#10;d25yZXYueG1sUEsFBgAAAAAEAAQA9QAAAIg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96MIA&#10;AADbAAAADwAAAGRycy9kb3ducmV2LnhtbERPTWvCQBC9C/0PyxR6041S1KSuotKCIAjGHnqcZsds&#10;MDsbsquJ/94tFLzN433OYtXbWtyo9ZVjBeNRAoK4cLriUsH36Ws4B+EDssbaMSm4k4fV8mWwwEy7&#10;jo90y0MpYgj7DBWYEJpMSl8YsuhHriGO3Nm1FkOEbSl1i10Mt7WcJMlUWqw4NhhsaGuouORXq8Bv&#10;N5N0//7zmYbuOO7uyeYw+zVKvb326w8QgfrwFP+7dzrOT+Hv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73owgAAANsAAAAPAAAAAAAAAAAAAAAAAJgCAABkcnMvZG93&#10;bnJldi54bWxQSwUGAAAAAAQABAD1AAAAhw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AL4A&#10;AADbAAAADwAAAGRycy9kb3ducmV2LnhtbERPzYrCMBC+C75DGMGbTS0qUo2iCwvCglD1AYZmbIvN&#10;pDRZ2337ncPCHj++//1xdK16Ux8azwaWSQqKuPS24crA4/652IIKEdli65kM/FCA42E62WNu/cAF&#10;vW+xUhLCIUcDdYxdrnUoa3IYEt8RC/f0vcMosK+07XGQcNfqLE032mHD0lBjRx81la/bt5MSF7Os&#10;xcKth9UV8WtzvmzLwpj5bDztQEUa47/4z32xBjJZL1/kB+jD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FfqwC+AAAA2wAAAA8AAAAAAAAAAAAAAAAAmAIAAGRycy9kb3ducmV2&#10;LnhtbFBLBQYAAAAABAAEAPUAAACD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kycMA&#10;AADbAAAADwAAAGRycy9kb3ducmV2LnhtbESPQYvCMBSE7wv+h/AEL4umehCpRhFF6cGDqx48Pppn&#10;W2xeYhNt/fdmYWGPw8x8wyxWnanFixpfWVYwHiUgiHOrKy4UXM674QyED8gaa8uk4E0eVsve1wJT&#10;bVv+odcpFCJC2KeooAzBpVL6vCSDfmQdcfRutjEYomwKqRtsI9zUcpIkU2mw4rhQoqNNSfn99DQK&#10;Dt9ue3T7NpseZtfEPfb2butMqUG/W89BBOrCf/ivnWkFkzH8fok/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AkycMAAADb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Mg8IA&#10;AADbAAAADwAAAGRycy9kb3ducmV2LnhtbESP0YrCMBRE34X9h3CFfdPUrshajaKC4pOg7gdcmmtb&#10;2tx0m2izf78RBB+HmTnDLNfBNOJBnassK5iMExDEudUVFwp+rvvRNwjnkTU2lknBHzlYrz4GS8y0&#10;7flMj4svRISwy1BB6X2bSenykgy6sW2Jo3eznUEfZVdI3WEf4aaRaZLMpMGK40KJLe1KyuvL3SjY&#10;f50ONmnq7T1M3WHe/9a3baiV+hyGzQKEp+Df4Vf7qBWkKT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8yDwgAAANsAAAAPAAAAAAAAAAAAAAAAAJgCAABkcnMvZG93&#10;bnJldi54bWxQSwUGAAAAAAQABAD1AAAAhw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wWMIA&#10;AADbAAAADwAAAGRycy9kb3ducmV2LnhtbESPzYrCMBSF94LvEK7gTlMVRTpGGQRBGDfWIri7Nnfa&#10;Ms1NaTK2+vRGEFwezs/HWW06U4kbNa60rGAyjkAQZ1aXnCtIT7vREoTzyBory6TgTg42635vhbG2&#10;LR/plvhchBF2MSoovK9jKV1WkEE3tjVx8H5tY9AH2eRSN9iGcVPJaRQtpMGSA6HAmrYFZX/Jvwnc&#10;R7o/JBeX4jItu+tPe9jNz5lSw0H3/QXCU+c/4Xd7rxVMZ/D6E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bBY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F94" w:rsidRDefault="00564F94">
      <w:pPr>
        <w:spacing w:after="0" w:line="240" w:lineRule="auto"/>
      </w:pPr>
      <w:r>
        <w:separator/>
      </w:r>
    </w:p>
  </w:endnote>
  <w:endnote w:type="continuationSeparator" w:id="0">
    <w:p w:rsidR="00564F94" w:rsidRDefault="00564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ndara">
    <w:panose1 w:val="020E0502030303020204"/>
    <w:charset w:val="00"/>
    <w:family w:val="auto"/>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GungsuhChe">
    <w:charset w:val="81"/>
    <w:family w:val="modern"/>
    <w:pitch w:val="fixed"/>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F94" w:rsidRDefault="00564F94">
      <w:pPr>
        <w:spacing w:after="0" w:line="240" w:lineRule="auto"/>
      </w:pPr>
      <w:r>
        <w:separator/>
      </w:r>
    </w:p>
  </w:footnote>
  <w:footnote w:type="continuationSeparator" w:id="0">
    <w:p w:rsidR="00564F94" w:rsidRDefault="00564F9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C3A67"/>
    <w:multiLevelType w:val="hybridMultilevel"/>
    <w:tmpl w:val="6D84DE94"/>
    <w:lvl w:ilvl="0" w:tplc="1188125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588E19E5"/>
    <w:multiLevelType w:val="hybridMultilevel"/>
    <w:tmpl w:val="1EF29FA4"/>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
    <w:nsid w:val="66576EC2"/>
    <w:multiLevelType w:val="hybridMultilevel"/>
    <w:tmpl w:val="2E30581A"/>
    <w:lvl w:ilvl="0" w:tplc="11881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1B45C2A"/>
    <w:multiLevelType w:val="hybridMultilevel"/>
    <w:tmpl w:val="C4A6BE04"/>
    <w:lvl w:ilvl="0" w:tplc="11881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removePersonalInformation/>
  <w:removeDateAndTim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C81"/>
    <w:rsid w:val="00043D62"/>
    <w:rsid w:val="00065197"/>
    <w:rsid w:val="001C52FF"/>
    <w:rsid w:val="001D22C0"/>
    <w:rsid w:val="001F7C38"/>
    <w:rsid w:val="002D3FE5"/>
    <w:rsid w:val="0031698D"/>
    <w:rsid w:val="00363C81"/>
    <w:rsid w:val="00392FEB"/>
    <w:rsid w:val="003E21F0"/>
    <w:rsid w:val="003E798F"/>
    <w:rsid w:val="00446BBF"/>
    <w:rsid w:val="004B1491"/>
    <w:rsid w:val="004F0F33"/>
    <w:rsid w:val="00501C31"/>
    <w:rsid w:val="005125D1"/>
    <w:rsid w:val="00564F94"/>
    <w:rsid w:val="00584AD7"/>
    <w:rsid w:val="00615239"/>
    <w:rsid w:val="00697D5B"/>
    <w:rsid w:val="00722BA1"/>
    <w:rsid w:val="007B2312"/>
    <w:rsid w:val="007C50D4"/>
    <w:rsid w:val="007D6C9E"/>
    <w:rsid w:val="00806C3A"/>
    <w:rsid w:val="008630D8"/>
    <w:rsid w:val="008B3D41"/>
    <w:rsid w:val="008C244E"/>
    <w:rsid w:val="008C7493"/>
    <w:rsid w:val="0096511B"/>
    <w:rsid w:val="009D130C"/>
    <w:rsid w:val="00A026E7"/>
    <w:rsid w:val="00A0456B"/>
    <w:rsid w:val="00AE1E39"/>
    <w:rsid w:val="00C243F9"/>
    <w:rsid w:val="00C268D0"/>
    <w:rsid w:val="00CD7B4D"/>
    <w:rsid w:val="00D0024B"/>
    <w:rsid w:val="00D153AB"/>
    <w:rsid w:val="00D6110B"/>
    <w:rsid w:val="00DD60A4"/>
    <w:rsid w:val="00E93E23"/>
    <w:rsid w:val="00F451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8C7493"/>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8C7493"/>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styleId="Strong">
    <w:name w:val="Strong"/>
    <w:basedOn w:val="DefaultParagraphFont"/>
    <w:uiPriority w:val="22"/>
    <w:qFormat/>
    <w:rsid w:val="008630D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8C7493"/>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8C7493"/>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styleId="Strong">
    <w:name w:val="Strong"/>
    <w:basedOn w:val="DefaultParagraphFont"/>
    <w:uiPriority w:val="22"/>
    <w:qFormat/>
    <w:rsid w:val="008630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0.JP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40.jpeg"/><Relationship Id="rId15" Type="http://schemas.openxmlformats.org/officeDocument/2006/relationships/image" Target="media/image5.JPG"/><Relationship Id="rId16" Type="http://schemas.openxmlformats.org/officeDocument/2006/relationships/image" Target="media/image50.JPG"/><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EAEAAC554AB48E18F0CFFD51E7CD51F"/>
        <w:category>
          <w:name w:val="General"/>
          <w:gallery w:val="placeholder"/>
        </w:category>
        <w:types>
          <w:type w:val="bbPlcHdr"/>
        </w:types>
        <w:behaviors>
          <w:behavior w:val="content"/>
        </w:behaviors>
        <w:guid w:val="{AA9DB13D-7FBB-4E5F-AF9F-008646597278}"/>
      </w:docPartPr>
      <w:docPartBody>
        <w:p w:rsidR="001F47E1" w:rsidRDefault="00D05621">
          <w:pPr>
            <w:pStyle w:val="8EAEAAC554AB48E18F0CFFD51E7CD51F"/>
          </w:pPr>
          <w:r>
            <w:rPr>
              <w:rStyle w:val="SectionLabelALLCAPSChar"/>
            </w:rPr>
            <w:t>[</w:t>
          </w:r>
          <w:r>
            <w:t>Dear Room 108 Families]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ndara">
    <w:panose1 w:val="020E0502030303020204"/>
    <w:charset w:val="00"/>
    <w:family w:val="auto"/>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GungsuhChe">
    <w:charset w:val="81"/>
    <w:family w:val="modern"/>
    <w:pitch w:val="fixed"/>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621"/>
    <w:rsid w:val="001F47E1"/>
    <w:rsid w:val="00405BF9"/>
    <w:rsid w:val="00D056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2E40F93369495DB60523548EAF2DCD">
    <w:name w:val="BD2E40F93369495DB60523548EAF2DCD"/>
  </w:style>
  <w:style w:type="paragraph" w:customStyle="1" w:styleId="1592C2947DB54BE9B3BE7F9CAD365349">
    <w:name w:val="1592C2947DB54BE9B3BE7F9CAD365349"/>
  </w:style>
  <w:style w:type="paragraph" w:customStyle="1" w:styleId="05FC7BC25EBC49D49FC9F9472D3A0E59">
    <w:name w:val="05FC7BC25EBC49D49FC9F9472D3A0E59"/>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8EAEAAC554AB48E18F0CFFD51E7CD51F">
    <w:name w:val="8EAEAAC554AB48E18F0CFFD51E7CD51F"/>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C5F3D0DF46054CB2B8F6C748E27348D2">
    <w:name w:val="C5F3D0DF46054CB2B8F6C748E27348D2"/>
  </w:style>
  <w:style w:type="paragraph" w:customStyle="1" w:styleId="SectionLabelRightAligned">
    <w:name w:val="Section Label (Right Aligned)"/>
    <w:basedOn w:val="Normal"/>
    <w:link w:val="SectionLabelRightAlignedChar"/>
    <w:qFormat/>
    <w:pPr>
      <w:spacing w:after="200" w:line="276" w:lineRule="auto"/>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42085D89195C4F858B009876724B5A2C">
    <w:name w:val="42085D89195C4F858B009876724B5A2C"/>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8D2398182124B06BB06328E231F2377">
    <w:name w:val="D8D2398182124B06BB06328E231F2377"/>
  </w:style>
  <w:style w:type="paragraph" w:customStyle="1" w:styleId="BB2B6302B3804403A490F8AEC6B40C0C">
    <w:name w:val="BB2B6302B3804403A490F8AEC6B40C0C"/>
  </w:style>
  <w:style w:type="paragraph" w:customStyle="1" w:styleId="A6BA8574AC6C42C092542C49F2571293">
    <w:name w:val="A6BA8574AC6C42C092542C49F2571293"/>
  </w:style>
  <w:style w:type="paragraph" w:customStyle="1" w:styleId="A2000F017F6A4CB7A10164E00377971C">
    <w:name w:val="A2000F017F6A4CB7A10164E00377971C"/>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173A4BD8A51D4C4595F6D45F902DC2B4">
    <w:name w:val="173A4BD8A51D4C4595F6D45F902DC2B4"/>
  </w:style>
  <w:style w:type="paragraph" w:customStyle="1" w:styleId="BE911781209840DDA625DD631B669345">
    <w:name w:val="BE911781209840DDA625DD631B669345"/>
  </w:style>
  <w:style w:type="character" w:styleId="PlaceholderText">
    <w:name w:val="Placeholder Text"/>
    <w:basedOn w:val="DefaultParagraphFont"/>
    <w:uiPriority w:val="99"/>
    <w:semiHidden/>
    <w:rPr>
      <w:color w:val="808080"/>
    </w:rPr>
  </w:style>
  <w:style w:type="paragraph" w:customStyle="1" w:styleId="DAD900AD56E544BEB58C69C1B09097EF">
    <w:name w:val="DAD900AD56E544BEB58C69C1B09097EF"/>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9A3F9C4EEB3F414AA606B13655E966D1">
    <w:name w:val="9A3F9C4EEB3F414AA606B13655E966D1"/>
  </w:style>
  <w:style w:type="paragraph" w:customStyle="1" w:styleId="F821B817337C448A832DCCC1E5F32F30">
    <w:name w:val="F821B817337C448A832DCCC1E5F32F3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2E40F93369495DB60523548EAF2DCD">
    <w:name w:val="BD2E40F93369495DB60523548EAF2DCD"/>
  </w:style>
  <w:style w:type="paragraph" w:customStyle="1" w:styleId="1592C2947DB54BE9B3BE7F9CAD365349">
    <w:name w:val="1592C2947DB54BE9B3BE7F9CAD365349"/>
  </w:style>
  <w:style w:type="paragraph" w:customStyle="1" w:styleId="05FC7BC25EBC49D49FC9F9472D3A0E59">
    <w:name w:val="05FC7BC25EBC49D49FC9F9472D3A0E59"/>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8EAEAAC554AB48E18F0CFFD51E7CD51F">
    <w:name w:val="8EAEAAC554AB48E18F0CFFD51E7CD51F"/>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C5F3D0DF46054CB2B8F6C748E27348D2">
    <w:name w:val="C5F3D0DF46054CB2B8F6C748E27348D2"/>
  </w:style>
  <w:style w:type="paragraph" w:customStyle="1" w:styleId="SectionLabelRightAligned">
    <w:name w:val="Section Label (Right Aligned)"/>
    <w:basedOn w:val="Normal"/>
    <w:link w:val="SectionLabelRightAlignedChar"/>
    <w:qFormat/>
    <w:pPr>
      <w:spacing w:after="200" w:line="276" w:lineRule="auto"/>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42085D89195C4F858B009876724B5A2C">
    <w:name w:val="42085D89195C4F858B009876724B5A2C"/>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8D2398182124B06BB06328E231F2377">
    <w:name w:val="D8D2398182124B06BB06328E231F2377"/>
  </w:style>
  <w:style w:type="paragraph" w:customStyle="1" w:styleId="BB2B6302B3804403A490F8AEC6B40C0C">
    <w:name w:val="BB2B6302B3804403A490F8AEC6B40C0C"/>
  </w:style>
  <w:style w:type="paragraph" w:customStyle="1" w:styleId="A6BA8574AC6C42C092542C49F2571293">
    <w:name w:val="A6BA8574AC6C42C092542C49F2571293"/>
  </w:style>
  <w:style w:type="paragraph" w:customStyle="1" w:styleId="A2000F017F6A4CB7A10164E00377971C">
    <w:name w:val="A2000F017F6A4CB7A10164E00377971C"/>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173A4BD8A51D4C4595F6D45F902DC2B4">
    <w:name w:val="173A4BD8A51D4C4595F6D45F902DC2B4"/>
  </w:style>
  <w:style w:type="paragraph" w:customStyle="1" w:styleId="BE911781209840DDA625DD631B669345">
    <w:name w:val="BE911781209840DDA625DD631B669345"/>
  </w:style>
  <w:style w:type="character" w:styleId="PlaceholderText">
    <w:name w:val="Placeholder Text"/>
    <w:basedOn w:val="DefaultParagraphFont"/>
    <w:uiPriority w:val="99"/>
    <w:semiHidden/>
    <w:rPr>
      <w:color w:val="808080"/>
    </w:rPr>
  </w:style>
  <w:style w:type="paragraph" w:customStyle="1" w:styleId="DAD900AD56E544BEB58C69C1B09097EF">
    <w:name w:val="DAD900AD56E544BEB58C69C1B09097EF"/>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9A3F9C4EEB3F414AA606B13655E966D1">
    <w:name w:val="9A3F9C4EEB3F414AA606B13655E966D1"/>
  </w:style>
  <w:style w:type="paragraph" w:customStyle="1" w:styleId="F821B817337C448A832DCCC1E5F32F30">
    <w:name w:val="F821B817337C448A832DCCC1E5F32F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\Users\Owner\AppData\Roaming\Microsoft\Templates\Class newsletter.dotx</Template>
  <TotalTime>0</TotalTime>
  <Pages>2</Pages>
  <Words>3</Words>
  <Characters>21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keywords/>
  <cp:lastModifiedBy/>
  <cp:revision>1</cp:revision>
  <dcterms:created xsi:type="dcterms:W3CDTF">2017-10-17T21:52:00Z</dcterms:created>
  <dcterms:modified xsi:type="dcterms:W3CDTF">2017-10-17T21:52:00Z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